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97117" w14:textId="521B8590" w:rsidR="00367176" w:rsidRPr="008B3604" w:rsidRDefault="00367176" w:rsidP="00D273A0">
      <w:pPr>
        <w:autoSpaceDE w:val="0"/>
        <w:autoSpaceDN w:val="0"/>
        <w:jc w:val="center"/>
        <w:rPr>
          <w:sz w:val="56"/>
          <w:szCs w:val="64"/>
        </w:rPr>
      </w:pPr>
      <w:r w:rsidRPr="008B3604">
        <w:rPr>
          <w:rFonts w:hint="eastAsia"/>
          <w:sz w:val="56"/>
          <w:szCs w:val="64"/>
        </w:rPr>
        <w:t>公募型　推薦書</w:t>
      </w:r>
    </w:p>
    <w:p w14:paraId="31B45BE5" w14:textId="34233A00" w:rsidR="002B1907" w:rsidRPr="008B3604" w:rsidRDefault="002B1907" w:rsidP="002B1907">
      <w:pPr>
        <w:wordWrap w:val="0"/>
        <w:jc w:val="right"/>
        <w:rPr>
          <w:u w:val="single"/>
        </w:rPr>
      </w:pPr>
    </w:p>
    <w:p w14:paraId="6F36202D" w14:textId="77777777" w:rsidR="00367176" w:rsidRPr="008B3604" w:rsidRDefault="00367176" w:rsidP="00D273A0">
      <w:pPr>
        <w:autoSpaceDE w:val="0"/>
        <w:autoSpaceDN w:val="0"/>
        <w:spacing w:line="400" w:lineRule="exact"/>
        <w:ind w:right="840"/>
        <w:rPr>
          <w:sz w:val="28"/>
        </w:rPr>
      </w:pPr>
      <w:r w:rsidRPr="008B3604">
        <w:rPr>
          <w:noProof/>
          <w:spacing w:val="100"/>
          <w:kern w:val="0"/>
          <w:sz w:val="28"/>
          <w:fitText w:val="3640" w:id="-203713151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C7FAD79" wp14:editId="492F04C0">
                <wp:simplePos x="0" y="0"/>
                <wp:positionH relativeFrom="column">
                  <wp:posOffset>2362200</wp:posOffset>
                </wp:positionH>
                <wp:positionV relativeFrom="paragraph">
                  <wp:posOffset>9525</wp:posOffset>
                </wp:positionV>
                <wp:extent cx="904875" cy="1404620"/>
                <wp:effectExtent l="0" t="0" r="9525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7998D" w14:textId="77777777" w:rsidR="007B247A" w:rsidRPr="00D41AE7" w:rsidRDefault="007B247A" w:rsidP="00367176">
                            <w:pPr>
                              <w:rPr>
                                <w:sz w:val="28"/>
                              </w:rPr>
                            </w:pPr>
                            <w:r w:rsidRPr="00D41AE7">
                              <w:rPr>
                                <w:rFonts w:hint="eastAsia"/>
                                <w:sz w:val="28"/>
                              </w:rPr>
                              <w:t>学長</w:t>
                            </w:r>
                            <w:r w:rsidRPr="00D41AE7">
                              <w:rPr>
                                <w:sz w:val="28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7FAD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26" type="#_x0000_t202" style="position:absolute;left:0;text-align:left;margin-left:186pt;margin-top:.75pt;width:71.2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" stroked="f">
                <v:textbox style="mso-fit-shape-to-text:t">
                  <w:txbxContent>
                    <w:p w14:paraId="7487998D" w14:textId="77777777" w:rsidR="007B247A" w:rsidRPr="00D41AE7" w:rsidRDefault="007B247A" w:rsidP="00367176">
                      <w:pPr>
                        <w:rPr>
                          <w:sz w:val="28"/>
                        </w:rPr>
                      </w:pPr>
                      <w:r w:rsidRPr="00D41AE7">
                        <w:rPr>
                          <w:rFonts w:hint="eastAsia"/>
                          <w:sz w:val="28"/>
                        </w:rPr>
                        <w:t>学長</w:t>
                      </w:r>
                      <w:r w:rsidRPr="00D41AE7">
                        <w:rPr>
                          <w:sz w:val="28"/>
                        </w:rPr>
                        <w:t xml:space="preserve">　様</w:t>
                      </w:r>
                    </w:p>
                  </w:txbxContent>
                </v:textbox>
              </v:shape>
            </w:pict>
          </mc:Fallback>
        </mc:AlternateContent>
      </w:r>
      <w:r w:rsidRPr="008B3604">
        <w:rPr>
          <w:rFonts w:hint="eastAsia"/>
          <w:spacing w:val="100"/>
          <w:kern w:val="0"/>
          <w:sz w:val="28"/>
          <w:fitText w:val="3640" w:id="-2037131513"/>
        </w:rPr>
        <w:t>静岡英和学院大</w:t>
      </w:r>
      <w:r w:rsidRPr="008B3604">
        <w:rPr>
          <w:rFonts w:hint="eastAsia"/>
          <w:kern w:val="0"/>
          <w:sz w:val="28"/>
          <w:fitText w:val="3640" w:id="-2037131513"/>
        </w:rPr>
        <w:t>学</w:t>
      </w:r>
    </w:p>
    <w:p w14:paraId="0A7D6333" w14:textId="77777777" w:rsidR="00367176" w:rsidRPr="008B3604" w:rsidRDefault="00367176" w:rsidP="00D273A0">
      <w:pPr>
        <w:autoSpaceDE w:val="0"/>
        <w:autoSpaceDN w:val="0"/>
        <w:spacing w:line="400" w:lineRule="exact"/>
        <w:ind w:right="839"/>
        <w:rPr>
          <w:sz w:val="28"/>
        </w:rPr>
      </w:pPr>
      <w:r w:rsidRPr="008B3604">
        <w:rPr>
          <w:rFonts w:hint="eastAsia"/>
          <w:sz w:val="28"/>
        </w:rPr>
        <w:t>静岡英和学院大学短期大学部</w:t>
      </w:r>
    </w:p>
    <w:p w14:paraId="075350F4" w14:textId="77777777" w:rsidR="00586914" w:rsidRPr="008B3604" w:rsidRDefault="00586914" w:rsidP="00D273A0">
      <w:pPr>
        <w:tabs>
          <w:tab w:val="left" w:pos="3240"/>
          <w:tab w:val="right" w:pos="7380"/>
          <w:tab w:val="right" w:pos="7920"/>
        </w:tabs>
        <w:autoSpaceDE w:val="0"/>
        <w:autoSpaceDN w:val="0"/>
        <w:rPr>
          <w:rFonts w:cs="Times New Roman"/>
          <w:sz w:val="28"/>
          <w:szCs w:val="28"/>
        </w:rPr>
      </w:pPr>
    </w:p>
    <w:p w14:paraId="225567AD" w14:textId="77777777" w:rsidR="000365C0" w:rsidRPr="008B3604" w:rsidRDefault="00586914" w:rsidP="00D273A0">
      <w:pPr>
        <w:tabs>
          <w:tab w:val="left" w:pos="3240"/>
          <w:tab w:val="right" w:pos="7380"/>
          <w:tab w:val="right" w:pos="7920"/>
        </w:tabs>
        <w:autoSpaceDE w:val="0"/>
        <w:autoSpaceDN w:val="0"/>
        <w:rPr>
          <w:rFonts w:cs="Times New Roman"/>
          <w:sz w:val="28"/>
          <w:szCs w:val="28"/>
        </w:rPr>
      </w:pPr>
      <w:r w:rsidRPr="008B3604">
        <w:rPr>
          <w:rFonts w:cs="Times New Roman" w:hint="eastAsia"/>
          <w:sz w:val="28"/>
          <w:szCs w:val="28"/>
        </w:rPr>
        <w:tab/>
      </w:r>
      <w:r w:rsidR="000365C0" w:rsidRPr="008B3604">
        <w:rPr>
          <w:rFonts w:cs="Times New Roman" w:hint="eastAsia"/>
          <w:w w:val="83"/>
          <w:kern w:val="0"/>
          <w:sz w:val="28"/>
          <w:szCs w:val="28"/>
          <w:fitText w:val="1400" w:id="-2035102208"/>
        </w:rPr>
        <w:t>被推薦者氏名</w:t>
      </w:r>
    </w:p>
    <w:p w14:paraId="417712D1" w14:textId="77777777" w:rsidR="000365C0" w:rsidRPr="008B3604" w:rsidRDefault="000365C0" w:rsidP="00D273A0">
      <w:pPr>
        <w:tabs>
          <w:tab w:val="left" w:pos="3240"/>
          <w:tab w:val="right" w:pos="7380"/>
          <w:tab w:val="right" w:pos="7920"/>
        </w:tabs>
        <w:autoSpaceDE w:val="0"/>
        <w:autoSpaceDN w:val="0"/>
        <w:rPr>
          <w:rFonts w:cs="Times New Roman"/>
          <w:kern w:val="0"/>
          <w:sz w:val="28"/>
          <w:szCs w:val="28"/>
        </w:rPr>
      </w:pPr>
      <w:r w:rsidRPr="008B3604">
        <w:rPr>
          <w:rFonts w:cs="Times New Roman" w:hint="eastAsia"/>
          <w:sz w:val="28"/>
          <w:szCs w:val="28"/>
        </w:rPr>
        <w:t xml:space="preserve">　　　　　　　　　　　 </w:t>
      </w:r>
      <w:r w:rsidRPr="008B3604">
        <w:rPr>
          <w:rFonts w:cs="Times New Roman" w:hint="eastAsia"/>
          <w:sz w:val="28"/>
          <w:szCs w:val="28"/>
        </w:rPr>
        <w:tab/>
      </w:r>
      <w:r w:rsidRPr="008B3604">
        <w:rPr>
          <w:rFonts w:cs="Times New Roman" w:hint="eastAsia"/>
          <w:spacing w:val="46"/>
          <w:kern w:val="0"/>
          <w:sz w:val="28"/>
          <w:szCs w:val="28"/>
          <w:fitText w:val="1400" w:id="-2035102207"/>
        </w:rPr>
        <w:t>生年月</w:t>
      </w:r>
      <w:r w:rsidRPr="008B3604">
        <w:rPr>
          <w:rFonts w:cs="Times New Roman" w:hint="eastAsia"/>
          <w:spacing w:val="2"/>
          <w:kern w:val="0"/>
          <w:sz w:val="28"/>
          <w:szCs w:val="28"/>
          <w:fitText w:val="1400" w:id="-2035102207"/>
        </w:rPr>
        <w:t>日</w:t>
      </w:r>
      <w:r w:rsidRPr="008B3604">
        <w:rPr>
          <w:rFonts w:cs="Times New Roman" w:hint="eastAsia"/>
          <w:kern w:val="0"/>
          <w:sz w:val="28"/>
          <w:szCs w:val="28"/>
        </w:rPr>
        <w:t xml:space="preserve">（西暦）   </w:t>
      </w:r>
      <w:r w:rsidRPr="008B3604">
        <w:rPr>
          <w:rFonts w:cs="Times New Roman" w:hint="eastAsia"/>
          <w:sz w:val="28"/>
          <w:szCs w:val="28"/>
        </w:rPr>
        <w:t xml:space="preserve">    年    月   </w:t>
      </w:r>
      <w:r w:rsidRPr="008B3604">
        <w:rPr>
          <w:rFonts w:cs="Times New Roman" w:hint="eastAsia"/>
          <w:sz w:val="28"/>
          <w:szCs w:val="28"/>
        </w:rPr>
        <w:tab/>
        <w:t>日生</w:t>
      </w:r>
    </w:p>
    <w:p w14:paraId="1019B3E5" w14:textId="77777777" w:rsidR="000365C0" w:rsidRPr="008B3604" w:rsidRDefault="000365C0" w:rsidP="00D273A0">
      <w:pPr>
        <w:tabs>
          <w:tab w:val="left" w:pos="3240"/>
          <w:tab w:val="right" w:pos="7380"/>
          <w:tab w:val="right" w:pos="7920"/>
        </w:tabs>
        <w:autoSpaceDE w:val="0"/>
        <w:autoSpaceDN w:val="0"/>
        <w:rPr>
          <w:rFonts w:cs="Times New Roman"/>
          <w:sz w:val="28"/>
          <w:szCs w:val="28"/>
        </w:rPr>
      </w:pPr>
      <w:r w:rsidRPr="008B3604">
        <w:rPr>
          <w:rFonts w:cs="Times New Roman" w:hint="eastAsia"/>
          <w:sz w:val="28"/>
          <w:szCs w:val="28"/>
        </w:rPr>
        <w:tab/>
      </w:r>
      <w:r w:rsidRPr="008B3604">
        <w:rPr>
          <w:rFonts w:cs="Times New Roman" w:hint="eastAsia"/>
          <w:spacing w:val="35"/>
          <w:kern w:val="0"/>
          <w:sz w:val="28"/>
          <w:szCs w:val="28"/>
          <w:fitText w:val="1400" w:id="-2035102206"/>
        </w:rPr>
        <w:t xml:space="preserve">卒 業 </w:t>
      </w:r>
      <w:r w:rsidRPr="008B3604">
        <w:rPr>
          <w:rFonts w:cs="Times New Roman" w:hint="eastAsia"/>
          <w:kern w:val="0"/>
          <w:sz w:val="28"/>
          <w:szCs w:val="28"/>
          <w:fitText w:val="1400" w:id="-2035102206"/>
        </w:rPr>
        <w:t>日</w:t>
      </w:r>
      <w:r w:rsidRPr="008B3604">
        <w:rPr>
          <w:rFonts w:cs="Times New Roman" w:hint="eastAsia"/>
          <w:sz w:val="28"/>
          <w:szCs w:val="28"/>
        </w:rPr>
        <w:t xml:space="preserve">               年    月卒業・卒業見込</w:t>
      </w:r>
    </w:p>
    <w:p w14:paraId="4517151C" w14:textId="77777777" w:rsidR="000365C0" w:rsidRPr="008B3604" w:rsidRDefault="000365C0" w:rsidP="00D273A0">
      <w:pPr>
        <w:tabs>
          <w:tab w:val="left" w:pos="3240"/>
          <w:tab w:val="right" w:pos="7380"/>
          <w:tab w:val="right" w:pos="7920"/>
        </w:tabs>
        <w:autoSpaceDE w:val="0"/>
        <w:autoSpaceDN w:val="0"/>
        <w:rPr>
          <w:rFonts w:cs="Times New Roman"/>
          <w:sz w:val="28"/>
          <w:szCs w:val="28"/>
        </w:rPr>
      </w:pPr>
    </w:p>
    <w:p w14:paraId="2191A080" w14:textId="77777777" w:rsidR="00586914" w:rsidRPr="008B3604" w:rsidRDefault="00586914" w:rsidP="00D273A0">
      <w:pPr>
        <w:tabs>
          <w:tab w:val="left" w:pos="3240"/>
          <w:tab w:val="right" w:pos="7380"/>
          <w:tab w:val="right" w:pos="7920"/>
        </w:tabs>
        <w:autoSpaceDE w:val="0"/>
        <w:autoSpaceDN w:val="0"/>
        <w:ind w:firstLineChars="100" w:firstLine="320"/>
        <w:rPr>
          <w:rFonts w:ascii="ＭＳ 明朝" w:eastAsia="ＭＳ 明朝" w:hAnsi="ＭＳ 明朝" w:cs="Times New Roman"/>
          <w:sz w:val="32"/>
          <w:szCs w:val="32"/>
        </w:rPr>
      </w:pPr>
      <w:r w:rsidRPr="008B3604">
        <w:rPr>
          <w:rFonts w:cs="Times New Roman" w:hint="eastAsia"/>
          <w:sz w:val="32"/>
          <w:szCs w:val="32"/>
        </w:rPr>
        <w:t>上記の者を</w:t>
      </w:r>
      <w:r w:rsidR="0062193E" w:rsidRPr="008B3604">
        <w:rPr>
          <w:rFonts w:cs="Times New Roman" w:hint="eastAsia"/>
          <w:sz w:val="32"/>
          <w:szCs w:val="32"/>
        </w:rPr>
        <w:t xml:space="preserve"> 学校推薦型選抜 </w:t>
      </w:r>
      <w:r w:rsidR="002E3280" w:rsidRPr="008B3604">
        <w:rPr>
          <w:rFonts w:cs="Times New Roman" w:hint="eastAsia"/>
          <w:sz w:val="32"/>
          <w:szCs w:val="32"/>
        </w:rPr>
        <w:t>公募型</w:t>
      </w:r>
      <w:r w:rsidR="0062193E" w:rsidRPr="008B3604">
        <w:rPr>
          <w:rFonts w:cs="Times New Roman" w:hint="eastAsia"/>
          <w:sz w:val="32"/>
          <w:szCs w:val="32"/>
        </w:rPr>
        <w:t xml:space="preserve"> </w:t>
      </w:r>
      <w:r w:rsidRPr="008B3604">
        <w:rPr>
          <w:rFonts w:cs="Times New Roman" w:hint="eastAsia"/>
          <w:sz w:val="32"/>
          <w:szCs w:val="32"/>
        </w:rPr>
        <w:t>の志願者として推薦します。</w:t>
      </w:r>
    </w:p>
    <w:p w14:paraId="6AC7135B" w14:textId="77777777" w:rsidR="00E64B86" w:rsidRPr="008B3604" w:rsidRDefault="00E64B86" w:rsidP="00D273A0">
      <w:pPr>
        <w:autoSpaceDE w:val="0"/>
        <w:autoSpaceDN w:val="0"/>
        <w:rPr>
          <w:rFonts w:cs="Times New Roman"/>
          <w:sz w:val="24"/>
          <w:szCs w:val="36"/>
        </w:rPr>
      </w:pPr>
    </w:p>
    <w:p w14:paraId="723E877C" w14:textId="77777777" w:rsidR="00367176" w:rsidRPr="008B3604" w:rsidRDefault="00367176" w:rsidP="00D273A0">
      <w:pPr>
        <w:autoSpaceDE w:val="0"/>
        <w:autoSpaceDN w:val="0"/>
        <w:spacing w:line="400" w:lineRule="exact"/>
        <w:rPr>
          <w:sz w:val="28"/>
          <w:szCs w:val="36"/>
        </w:rPr>
      </w:pPr>
      <w:r w:rsidRPr="008B3604">
        <w:rPr>
          <w:rFonts w:hint="eastAsia"/>
          <w:sz w:val="28"/>
          <w:szCs w:val="36"/>
        </w:rPr>
        <w:t>志望学部・学科</w:t>
      </w:r>
    </w:p>
    <w:tbl>
      <w:tblPr>
        <w:tblW w:w="49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1"/>
        <w:gridCol w:w="5696"/>
      </w:tblGrid>
      <w:tr w:rsidR="008B3604" w:rsidRPr="008B3604" w14:paraId="40840E0A" w14:textId="77777777" w:rsidTr="00674D76">
        <w:trPr>
          <w:trHeight w:val="791"/>
        </w:trPr>
        <w:tc>
          <w:tcPr>
            <w:tcW w:w="2151" w:type="pct"/>
            <w:tcBorders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63E0A2F2" w14:textId="77777777" w:rsidR="00367176" w:rsidRPr="008B3604" w:rsidRDefault="00367176" w:rsidP="00D273A0">
            <w:pPr>
              <w:autoSpaceDE w:val="0"/>
              <w:autoSpaceDN w:val="0"/>
              <w:spacing w:line="400" w:lineRule="exact"/>
              <w:ind w:right="108"/>
              <w:jc w:val="center"/>
              <w:rPr>
                <w:sz w:val="28"/>
              </w:rPr>
            </w:pPr>
            <w:r w:rsidRPr="008B3604">
              <w:rPr>
                <w:rFonts w:hint="eastAsia"/>
                <w:sz w:val="28"/>
              </w:rPr>
              <w:t xml:space="preserve">□ </w:t>
            </w:r>
            <w:r w:rsidRPr="008B3604">
              <w:rPr>
                <w:rFonts w:hint="eastAsia"/>
                <w:sz w:val="24"/>
              </w:rPr>
              <w:t>人間社会学部</w:t>
            </w:r>
          </w:p>
        </w:tc>
        <w:tc>
          <w:tcPr>
            <w:tcW w:w="2849" w:type="pct"/>
            <w:tcBorders>
              <w:left w:val="single" w:sz="4" w:space="0" w:color="FFFFFF"/>
              <w:bottom w:val="nil"/>
            </w:tcBorders>
            <w:shd w:val="clear" w:color="auto" w:fill="auto"/>
          </w:tcPr>
          <w:p w14:paraId="3BD80457" w14:textId="77777777" w:rsidR="00674D76" w:rsidRPr="008B3604" w:rsidRDefault="00674D76" w:rsidP="00D273A0">
            <w:pPr>
              <w:autoSpaceDE w:val="0"/>
              <w:autoSpaceDN w:val="0"/>
              <w:spacing w:beforeLines="10" w:before="36" w:afterLines="10" w:after="36" w:line="320" w:lineRule="exact"/>
              <w:ind w:right="108"/>
              <w:rPr>
                <w:sz w:val="28"/>
              </w:rPr>
            </w:pPr>
            <w:r w:rsidRPr="008B3604">
              <w:rPr>
                <w:rFonts w:hint="eastAsia"/>
                <w:sz w:val="28"/>
              </w:rPr>
              <w:t xml:space="preserve">□ </w:t>
            </w:r>
            <w:r w:rsidRPr="008B3604">
              <w:rPr>
                <w:rFonts w:hint="eastAsia"/>
                <w:sz w:val="24"/>
              </w:rPr>
              <w:t xml:space="preserve">短期大学部　</w:t>
            </w:r>
            <w:r w:rsidR="000172FB" w:rsidRPr="008B3604">
              <w:rPr>
                <w:rFonts w:hint="eastAsia"/>
                <w:sz w:val="24"/>
              </w:rPr>
              <w:t>現代コミュ</w:t>
            </w:r>
            <w:r w:rsidRPr="008B3604">
              <w:rPr>
                <w:rFonts w:hint="eastAsia"/>
                <w:sz w:val="24"/>
              </w:rPr>
              <w:t>ニケーション学科</w:t>
            </w:r>
          </w:p>
          <w:p w14:paraId="692B630E" w14:textId="77777777" w:rsidR="00367176" w:rsidRPr="008B3604" w:rsidRDefault="00674D76" w:rsidP="00D273A0">
            <w:pPr>
              <w:autoSpaceDE w:val="0"/>
              <w:autoSpaceDN w:val="0"/>
              <w:spacing w:afterLines="10" w:after="36" w:line="400" w:lineRule="exact"/>
              <w:ind w:right="108"/>
              <w:jc w:val="left"/>
              <w:rPr>
                <w:sz w:val="28"/>
              </w:rPr>
            </w:pPr>
            <w:r w:rsidRPr="008B3604">
              <w:rPr>
                <w:rFonts w:hint="eastAsia"/>
                <w:sz w:val="28"/>
              </w:rPr>
              <w:t xml:space="preserve">□ </w:t>
            </w:r>
            <w:r w:rsidRPr="008B3604">
              <w:rPr>
                <w:rFonts w:hint="eastAsia"/>
                <w:sz w:val="24"/>
              </w:rPr>
              <w:t>短期大学部　食物栄養学科</w:t>
            </w:r>
          </w:p>
        </w:tc>
      </w:tr>
      <w:tr w:rsidR="00367176" w:rsidRPr="008B3604" w14:paraId="2A819042" w14:textId="77777777" w:rsidTr="00E64B86">
        <w:trPr>
          <w:trHeight w:val="406"/>
        </w:trPr>
        <w:tc>
          <w:tcPr>
            <w:tcW w:w="5000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14:paraId="251B7C70" w14:textId="77777777" w:rsidR="00367176" w:rsidRPr="008B3604" w:rsidRDefault="00367176" w:rsidP="00D273A0">
            <w:pPr>
              <w:autoSpaceDE w:val="0"/>
              <w:autoSpaceDN w:val="0"/>
              <w:ind w:right="108"/>
              <w:jc w:val="center"/>
            </w:pPr>
            <w:r w:rsidRPr="008B3604">
              <w:rPr>
                <w:rFonts w:hint="eastAsia"/>
              </w:rPr>
              <w:t>□にレ印を入れてください。</w:t>
            </w:r>
          </w:p>
        </w:tc>
      </w:tr>
    </w:tbl>
    <w:p w14:paraId="4787F6F6" w14:textId="77777777" w:rsidR="000365C0" w:rsidRPr="008B3604" w:rsidRDefault="000365C0" w:rsidP="00D273A0">
      <w:pPr>
        <w:autoSpaceDE w:val="0"/>
        <w:autoSpaceDN w:val="0"/>
        <w:rPr>
          <w:rFonts w:cs="Times New Roman"/>
          <w:sz w:val="36"/>
          <w:szCs w:val="36"/>
        </w:rPr>
      </w:pPr>
    </w:p>
    <w:p w14:paraId="461A240B" w14:textId="77777777" w:rsidR="000365C0" w:rsidRPr="008B3604" w:rsidRDefault="000365C0" w:rsidP="00D273A0">
      <w:pPr>
        <w:autoSpaceDE w:val="0"/>
        <w:autoSpaceDN w:val="0"/>
        <w:ind w:firstLineChars="400" w:firstLine="1120"/>
        <w:rPr>
          <w:rFonts w:cs="Times New Roman"/>
          <w:sz w:val="28"/>
          <w:szCs w:val="28"/>
        </w:rPr>
      </w:pPr>
      <w:r w:rsidRPr="008B3604">
        <w:rPr>
          <w:rFonts w:cs="Times New Roman" w:hint="eastAsia"/>
          <w:sz w:val="28"/>
          <w:szCs w:val="28"/>
        </w:rPr>
        <w:t>年　　月　　日</w:t>
      </w:r>
    </w:p>
    <w:p w14:paraId="73E58A51" w14:textId="77777777" w:rsidR="000365C0" w:rsidRPr="008B3604" w:rsidRDefault="000365C0" w:rsidP="00D273A0">
      <w:pPr>
        <w:autoSpaceDE w:val="0"/>
        <w:autoSpaceDN w:val="0"/>
        <w:ind w:right="548"/>
        <w:rPr>
          <w:rFonts w:cs="Times New Roman"/>
          <w:sz w:val="28"/>
          <w:szCs w:val="28"/>
        </w:rPr>
      </w:pPr>
    </w:p>
    <w:p w14:paraId="47F83AD7" w14:textId="26843005" w:rsidR="00E64B86" w:rsidRPr="008B3604" w:rsidRDefault="00836B62" w:rsidP="00836B62">
      <w:pPr>
        <w:tabs>
          <w:tab w:val="left" w:pos="4442"/>
          <w:tab w:val="right" w:pos="10194"/>
        </w:tabs>
        <w:autoSpaceDE w:val="0"/>
        <w:autoSpaceDN w:val="0"/>
        <w:ind w:right="1120"/>
        <w:jc w:val="center"/>
        <w:rPr>
          <w:rFonts w:cs="Times New Roman"/>
          <w:sz w:val="28"/>
          <w:szCs w:val="28"/>
        </w:rPr>
      </w:pPr>
      <w:r>
        <w:rPr>
          <w:rFonts w:cs="Times New Roman" w:hint="eastAsia"/>
          <w:sz w:val="28"/>
          <w:szCs w:val="28"/>
        </w:rPr>
        <w:t xml:space="preserve">　　　　　 学　校　名　　　　　　　　　　　　　　</w:t>
      </w:r>
    </w:p>
    <w:p w14:paraId="18F615DC" w14:textId="77777777" w:rsidR="00E64B86" w:rsidRPr="008B3604" w:rsidRDefault="000365C0" w:rsidP="00D273A0">
      <w:pPr>
        <w:tabs>
          <w:tab w:val="left" w:pos="4442"/>
          <w:tab w:val="right" w:pos="10194"/>
        </w:tabs>
        <w:autoSpaceDE w:val="0"/>
        <w:autoSpaceDN w:val="0"/>
        <w:jc w:val="right"/>
        <w:rPr>
          <w:rFonts w:cs="Times New Roman"/>
          <w:sz w:val="28"/>
          <w:szCs w:val="28"/>
        </w:rPr>
      </w:pPr>
      <w:r w:rsidRPr="008B3604">
        <w:rPr>
          <w:rFonts w:cs="Times New Roman" w:hint="eastAsia"/>
          <w:sz w:val="28"/>
          <w:szCs w:val="28"/>
        </w:rPr>
        <w:t>校　長　名</w:t>
      </w:r>
      <w:r w:rsidR="00E64B86" w:rsidRPr="008B3604">
        <w:rPr>
          <w:rFonts w:cs="Times New Roman" w:hint="eastAsia"/>
          <w:sz w:val="28"/>
          <w:szCs w:val="28"/>
        </w:rPr>
        <w:t xml:space="preserve">　　　　　　　　　　　　　　㊞</w:t>
      </w:r>
    </w:p>
    <w:p w14:paraId="33B164E6" w14:textId="0AB15503" w:rsidR="000365C0" w:rsidRPr="008B3604" w:rsidRDefault="000365C0" w:rsidP="00D273A0">
      <w:pPr>
        <w:autoSpaceDE w:val="0"/>
        <w:autoSpaceDN w:val="0"/>
        <w:ind w:firstLine="360"/>
        <w:jc w:val="right"/>
        <w:rPr>
          <w:rFonts w:cs="Times New Roman"/>
          <w:sz w:val="28"/>
          <w:szCs w:val="28"/>
        </w:rPr>
      </w:pPr>
      <w:r w:rsidRPr="008B3604">
        <w:rPr>
          <w:rFonts w:cs="Times New Roman" w:hint="eastAsia"/>
          <w:sz w:val="28"/>
          <w:szCs w:val="28"/>
        </w:rPr>
        <w:t>記載責任者</w:t>
      </w:r>
      <w:r w:rsidR="00E64B86" w:rsidRPr="008B3604">
        <w:rPr>
          <w:rFonts w:cs="Times New Roman" w:hint="eastAsia"/>
          <w:sz w:val="28"/>
          <w:szCs w:val="28"/>
        </w:rPr>
        <w:t xml:space="preserve">　　　　　　　　　　　　　　㊞</w:t>
      </w:r>
    </w:p>
    <w:p w14:paraId="3778AC70" w14:textId="3CBA09A4" w:rsidR="00367176" w:rsidRPr="008B3604" w:rsidRDefault="00367176" w:rsidP="00D273A0">
      <w:pPr>
        <w:autoSpaceDE w:val="0"/>
        <w:autoSpaceDN w:val="0"/>
        <w:spacing w:line="360" w:lineRule="auto"/>
      </w:pPr>
    </w:p>
    <w:sectPr w:rsidR="00367176" w:rsidRPr="008B3604" w:rsidSect="008B7220">
      <w:footerReference w:type="default" r:id="rId8"/>
      <w:pgSz w:w="11906" w:h="16838"/>
      <w:pgMar w:top="851" w:right="861" w:bottom="851" w:left="851" w:header="397" w:footer="397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8F894" w14:textId="77777777" w:rsidR="007B247A" w:rsidRDefault="007B247A" w:rsidP="00AE533C">
      <w:r>
        <w:separator/>
      </w:r>
    </w:p>
    <w:p w14:paraId="017543F3" w14:textId="77777777" w:rsidR="007B247A" w:rsidRDefault="007B247A"/>
    <w:p w14:paraId="0ABC7043" w14:textId="77777777" w:rsidR="007B247A" w:rsidRDefault="007B247A"/>
  </w:endnote>
  <w:endnote w:type="continuationSeparator" w:id="0">
    <w:p w14:paraId="6E7CEF78" w14:textId="77777777" w:rsidR="007B247A" w:rsidRDefault="007B247A" w:rsidP="00AE533C">
      <w:r>
        <w:continuationSeparator/>
      </w:r>
    </w:p>
    <w:p w14:paraId="49FBBB77" w14:textId="77777777" w:rsidR="007B247A" w:rsidRDefault="007B247A"/>
    <w:p w14:paraId="59539B39" w14:textId="77777777" w:rsidR="007B247A" w:rsidRDefault="007B24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C70533-C5A2-4864-8E1D-DEC1D72F07BA}"/>
    <w:embedBold r:id="rId2" w:fontKey="{D0BCD2A2-CAE6-47AA-A361-BACE3D28C9F9}"/>
    <w:embedItalic r:id="rId3" w:fontKey="{10479327-8B41-4EC2-9153-42F9C8071B98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4" w:subsetted="1" w:fontKey="{E09FA5AD-572C-49D7-93EB-0B50D54788C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633CF9E2-8CAD-47C1-9DBC-B86F14CFBE6E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9ED2F90-A9CF-4CDE-9E12-686EABA730D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93B2A" w14:textId="77777777" w:rsidR="007B247A" w:rsidRPr="00227C61" w:rsidRDefault="007B247A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CE15A" w14:textId="77777777" w:rsidR="007B247A" w:rsidRDefault="007B247A" w:rsidP="00AE533C">
      <w:r>
        <w:separator/>
      </w:r>
    </w:p>
    <w:p w14:paraId="788E3600" w14:textId="77777777" w:rsidR="007B247A" w:rsidRDefault="007B247A"/>
    <w:p w14:paraId="02BA8508" w14:textId="77777777" w:rsidR="007B247A" w:rsidRDefault="007B247A"/>
  </w:footnote>
  <w:footnote w:type="continuationSeparator" w:id="0">
    <w:p w14:paraId="118B0C51" w14:textId="77777777" w:rsidR="007B247A" w:rsidRDefault="007B247A" w:rsidP="00AE533C">
      <w:r>
        <w:continuationSeparator/>
      </w:r>
    </w:p>
    <w:p w14:paraId="1E642F62" w14:textId="77777777" w:rsidR="007B247A" w:rsidRDefault="007B247A"/>
    <w:p w14:paraId="047A7FAC" w14:textId="77777777" w:rsidR="007B247A" w:rsidRDefault="007B247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1CAE"/>
    <w:multiLevelType w:val="hybridMultilevel"/>
    <w:tmpl w:val="DC4036C0"/>
    <w:lvl w:ilvl="0" w:tplc="A574F326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ind w:left="3213" w:hanging="420"/>
      </w:pPr>
    </w:lvl>
  </w:abstractNum>
  <w:abstractNum w:abstractNumId="1" w15:restartNumberingAfterBreak="0">
    <w:nsid w:val="01AC5EC1"/>
    <w:multiLevelType w:val="hybridMultilevel"/>
    <w:tmpl w:val="358CB2BA"/>
    <w:lvl w:ilvl="0" w:tplc="D6749EE4">
      <w:start w:val="1"/>
      <w:numFmt w:val="decimalEnclosedCircle"/>
      <w:lvlText w:val="%1"/>
      <w:lvlJc w:val="left"/>
      <w:pPr>
        <w:ind w:left="994" w:hanging="284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5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4" w:hanging="420"/>
      </w:pPr>
    </w:lvl>
    <w:lvl w:ilvl="3" w:tplc="0409000F" w:tentative="1">
      <w:start w:val="1"/>
      <w:numFmt w:val="decimal"/>
      <w:lvlText w:val="%4."/>
      <w:lvlJc w:val="left"/>
      <w:pPr>
        <w:ind w:left="2374" w:hanging="420"/>
      </w:pPr>
    </w:lvl>
    <w:lvl w:ilvl="4" w:tplc="04090017" w:tentative="1">
      <w:start w:val="1"/>
      <w:numFmt w:val="aiueoFullWidth"/>
      <w:lvlText w:val="(%5)"/>
      <w:lvlJc w:val="left"/>
      <w:pPr>
        <w:ind w:left="2794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4" w:hanging="420"/>
      </w:pPr>
    </w:lvl>
    <w:lvl w:ilvl="6" w:tplc="0409000F" w:tentative="1">
      <w:start w:val="1"/>
      <w:numFmt w:val="decimal"/>
      <w:lvlText w:val="%7."/>
      <w:lvlJc w:val="left"/>
      <w:pPr>
        <w:ind w:left="3634" w:hanging="420"/>
      </w:pPr>
    </w:lvl>
    <w:lvl w:ilvl="7" w:tplc="04090017" w:tentative="1">
      <w:start w:val="1"/>
      <w:numFmt w:val="aiueoFullWidth"/>
      <w:lvlText w:val="(%8)"/>
      <w:lvlJc w:val="left"/>
      <w:pPr>
        <w:ind w:left="405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4" w:hanging="420"/>
      </w:pPr>
    </w:lvl>
  </w:abstractNum>
  <w:abstractNum w:abstractNumId="2" w15:restartNumberingAfterBreak="0">
    <w:nsid w:val="039463B2"/>
    <w:multiLevelType w:val="hybridMultilevel"/>
    <w:tmpl w:val="E9FC210A"/>
    <w:lvl w:ilvl="0" w:tplc="2ACC25A8">
      <w:start w:val="1"/>
      <w:numFmt w:val="decimal"/>
      <w:suff w:val="space"/>
      <w:lvlText w:val="(%1)"/>
      <w:lvlJc w:val="right"/>
      <w:pPr>
        <w:ind w:left="1985" w:hanging="567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2885" w:hanging="420"/>
      </w:pPr>
    </w:lvl>
    <w:lvl w:ilvl="2" w:tplc="04090011" w:tentative="1">
      <w:start w:val="1"/>
      <w:numFmt w:val="decimalEnclosedCircle"/>
      <w:lvlText w:val="%3"/>
      <w:lvlJc w:val="left"/>
      <w:pPr>
        <w:ind w:left="3305" w:hanging="420"/>
      </w:pPr>
    </w:lvl>
    <w:lvl w:ilvl="3" w:tplc="0409000F" w:tentative="1">
      <w:start w:val="1"/>
      <w:numFmt w:val="decimal"/>
      <w:lvlText w:val="%4."/>
      <w:lvlJc w:val="left"/>
      <w:pPr>
        <w:ind w:left="3725" w:hanging="420"/>
      </w:pPr>
    </w:lvl>
    <w:lvl w:ilvl="4" w:tplc="04090017" w:tentative="1">
      <w:start w:val="1"/>
      <w:numFmt w:val="aiueoFullWidth"/>
      <w:lvlText w:val="(%5)"/>
      <w:lvlJc w:val="left"/>
      <w:pPr>
        <w:ind w:left="41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565" w:hanging="420"/>
      </w:pPr>
    </w:lvl>
    <w:lvl w:ilvl="6" w:tplc="0409000F" w:tentative="1">
      <w:start w:val="1"/>
      <w:numFmt w:val="decimal"/>
      <w:lvlText w:val="%7."/>
      <w:lvlJc w:val="left"/>
      <w:pPr>
        <w:ind w:left="4985" w:hanging="420"/>
      </w:pPr>
    </w:lvl>
    <w:lvl w:ilvl="7" w:tplc="04090017" w:tentative="1">
      <w:start w:val="1"/>
      <w:numFmt w:val="aiueoFullWidth"/>
      <w:lvlText w:val="(%8)"/>
      <w:lvlJc w:val="left"/>
      <w:pPr>
        <w:ind w:left="54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825" w:hanging="420"/>
      </w:pPr>
    </w:lvl>
  </w:abstractNum>
  <w:abstractNum w:abstractNumId="3" w15:restartNumberingAfterBreak="0">
    <w:nsid w:val="05745B10"/>
    <w:multiLevelType w:val="hybridMultilevel"/>
    <w:tmpl w:val="4B5C81AC"/>
    <w:lvl w:ilvl="0" w:tplc="5D0E77D2">
      <w:start w:val="1"/>
      <w:numFmt w:val="decimalEnclosedCircle"/>
      <w:suff w:val="space"/>
      <w:lvlText w:val="%1"/>
      <w:lvlJc w:val="left"/>
      <w:pPr>
        <w:ind w:left="737" w:hanging="737"/>
      </w:pPr>
      <w:rPr>
        <w:rFonts w:hint="default"/>
        <w:sz w:val="20"/>
      </w:rPr>
    </w:lvl>
    <w:lvl w:ilvl="1" w:tplc="04090017">
      <w:start w:val="1"/>
      <w:numFmt w:val="aiueoFullWidth"/>
      <w:lvlText w:val="(%2)"/>
      <w:lvlJc w:val="left"/>
      <w:pPr>
        <w:ind w:left="1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7" w:tentative="1">
      <w:start w:val="1"/>
      <w:numFmt w:val="aiueoFullWidth"/>
      <w:lvlText w:val="(%5)"/>
      <w:lvlJc w:val="left"/>
      <w:pPr>
        <w:ind w:left="2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7" w:tentative="1">
      <w:start w:val="1"/>
      <w:numFmt w:val="aiueoFullWidth"/>
      <w:lvlText w:val="(%8)"/>
      <w:lvlJc w:val="left"/>
      <w:pPr>
        <w:ind w:left="3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9" w:hanging="420"/>
      </w:pPr>
    </w:lvl>
  </w:abstractNum>
  <w:abstractNum w:abstractNumId="4" w15:restartNumberingAfterBreak="0">
    <w:nsid w:val="075A38F5"/>
    <w:multiLevelType w:val="hybridMultilevel"/>
    <w:tmpl w:val="19E81D1E"/>
    <w:lvl w:ilvl="0" w:tplc="2228DEFC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82D52D5"/>
    <w:multiLevelType w:val="hybridMultilevel"/>
    <w:tmpl w:val="418E318E"/>
    <w:lvl w:ilvl="0" w:tplc="359E538A">
      <w:start w:val="1"/>
      <w:numFmt w:val="decimal"/>
      <w:suff w:val="space"/>
      <w:lvlText w:val="(%1)"/>
      <w:lvlJc w:val="left"/>
      <w:pPr>
        <w:ind w:left="454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092" w:hanging="420"/>
      </w:pPr>
    </w:lvl>
    <w:lvl w:ilvl="3" w:tplc="0409000F" w:tentative="1">
      <w:start w:val="1"/>
      <w:numFmt w:val="decimal"/>
      <w:lvlText w:val="%4."/>
      <w:lvlJc w:val="left"/>
      <w:pPr>
        <w:ind w:left="1512" w:hanging="420"/>
      </w:pPr>
    </w:lvl>
    <w:lvl w:ilvl="4" w:tplc="04090017" w:tentative="1">
      <w:start w:val="1"/>
      <w:numFmt w:val="aiueoFullWidth"/>
      <w:lvlText w:val="(%5)"/>
      <w:lvlJc w:val="left"/>
      <w:pPr>
        <w:ind w:left="19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352" w:hanging="420"/>
      </w:pPr>
    </w:lvl>
    <w:lvl w:ilvl="6" w:tplc="0409000F" w:tentative="1">
      <w:start w:val="1"/>
      <w:numFmt w:val="decimal"/>
      <w:lvlText w:val="%7."/>
      <w:lvlJc w:val="left"/>
      <w:pPr>
        <w:ind w:left="2772" w:hanging="420"/>
      </w:pPr>
    </w:lvl>
    <w:lvl w:ilvl="7" w:tplc="04090017" w:tentative="1">
      <w:start w:val="1"/>
      <w:numFmt w:val="aiueoFullWidth"/>
      <w:lvlText w:val="(%8)"/>
      <w:lvlJc w:val="left"/>
      <w:pPr>
        <w:ind w:left="3192" w:hanging="420"/>
      </w:pPr>
    </w:lvl>
    <w:lvl w:ilvl="8" w:tplc="04090011" w:tentative="1">
      <w:start w:val="1"/>
      <w:numFmt w:val="decimalEnclosedCircle"/>
      <w:lvlText w:val="%9"/>
      <w:lvlJc w:val="left"/>
      <w:pPr>
        <w:ind w:left="3612" w:hanging="420"/>
      </w:pPr>
    </w:lvl>
  </w:abstractNum>
  <w:abstractNum w:abstractNumId="6" w15:restartNumberingAfterBreak="0">
    <w:nsid w:val="0B0D3210"/>
    <w:multiLevelType w:val="hybridMultilevel"/>
    <w:tmpl w:val="28907FC0"/>
    <w:lvl w:ilvl="0" w:tplc="889C6AC8">
      <w:start w:val="1"/>
      <w:numFmt w:val="decimal"/>
      <w:suff w:val="space"/>
      <w:lvlText w:val="(%1)"/>
      <w:lvlJc w:val="right"/>
      <w:pPr>
        <w:ind w:left="0" w:firstLine="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2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7" w:tentative="1">
      <w:start w:val="1"/>
      <w:numFmt w:val="aiueoFullWidth"/>
      <w:lvlText w:val="(%5)"/>
      <w:lvlJc w:val="left"/>
      <w:pPr>
        <w:ind w:left="2461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7" w:tentative="1">
      <w:start w:val="1"/>
      <w:numFmt w:val="aiueoFullWidth"/>
      <w:lvlText w:val="(%8)"/>
      <w:lvlJc w:val="left"/>
      <w:pPr>
        <w:ind w:left="37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1" w:hanging="420"/>
      </w:pPr>
    </w:lvl>
  </w:abstractNum>
  <w:abstractNum w:abstractNumId="7" w15:restartNumberingAfterBreak="0">
    <w:nsid w:val="0D203D36"/>
    <w:multiLevelType w:val="hybridMultilevel"/>
    <w:tmpl w:val="E8D2742E"/>
    <w:lvl w:ilvl="0" w:tplc="B66024B8">
      <w:start w:val="1"/>
      <w:numFmt w:val="decimal"/>
      <w:lvlText w:val="(%1)"/>
      <w:lvlJc w:val="left"/>
      <w:pPr>
        <w:ind w:left="155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8" w15:restartNumberingAfterBreak="0">
    <w:nsid w:val="0EA74B2E"/>
    <w:multiLevelType w:val="hybridMultilevel"/>
    <w:tmpl w:val="E4A8BCA0"/>
    <w:lvl w:ilvl="0" w:tplc="E970FFC6">
      <w:start w:val="1"/>
      <w:numFmt w:val="decimalEnclosedCircle"/>
      <w:pStyle w:val="a"/>
      <w:lvlText w:val="%1"/>
      <w:lvlJc w:val="left"/>
      <w:pPr>
        <w:ind w:left="99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5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4" w:hanging="420"/>
      </w:pPr>
    </w:lvl>
    <w:lvl w:ilvl="3" w:tplc="0409000F" w:tentative="1">
      <w:start w:val="1"/>
      <w:numFmt w:val="decimal"/>
      <w:lvlText w:val="%4."/>
      <w:lvlJc w:val="left"/>
      <w:pPr>
        <w:ind w:left="2374" w:hanging="420"/>
      </w:pPr>
    </w:lvl>
    <w:lvl w:ilvl="4" w:tplc="04090017" w:tentative="1">
      <w:start w:val="1"/>
      <w:numFmt w:val="aiueoFullWidth"/>
      <w:lvlText w:val="(%5)"/>
      <w:lvlJc w:val="left"/>
      <w:pPr>
        <w:ind w:left="2794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4" w:hanging="420"/>
      </w:pPr>
    </w:lvl>
    <w:lvl w:ilvl="6" w:tplc="0409000F" w:tentative="1">
      <w:start w:val="1"/>
      <w:numFmt w:val="decimal"/>
      <w:lvlText w:val="%7."/>
      <w:lvlJc w:val="left"/>
      <w:pPr>
        <w:ind w:left="3634" w:hanging="420"/>
      </w:pPr>
    </w:lvl>
    <w:lvl w:ilvl="7" w:tplc="04090017" w:tentative="1">
      <w:start w:val="1"/>
      <w:numFmt w:val="aiueoFullWidth"/>
      <w:lvlText w:val="(%8)"/>
      <w:lvlJc w:val="left"/>
      <w:pPr>
        <w:ind w:left="405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4" w:hanging="420"/>
      </w:pPr>
    </w:lvl>
  </w:abstractNum>
  <w:abstractNum w:abstractNumId="9" w15:restartNumberingAfterBreak="0">
    <w:nsid w:val="0F0154C4"/>
    <w:multiLevelType w:val="hybridMultilevel"/>
    <w:tmpl w:val="49ACA534"/>
    <w:lvl w:ilvl="0" w:tplc="145A3930">
      <w:start w:val="1"/>
      <w:numFmt w:val="decimalEnclosedCircle"/>
      <w:suff w:val="space"/>
      <w:lvlText w:val="%1"/>
      <w:lvlJc w:val="left"/>
      <w:pPr>
        <w:ind w:left="1361" w:hanging="167"/>
      </w:pPr>
      <w:rPr>
        <w:rFonts w:hint="default"/>
        <w:b w:val="0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5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010" w:hanging="420"/>
      </w:pPr>
    </w:lvl>
    <w:lvl w:ilvl="3" w:tplc="0409000F" w:tentative="1">
      <w:start w:val="1"/>
      <w:numFmt w:val="decimal"/>
      <w:lvlText w:val="%4."/>
      <w:lvlJc w:val="left"/>
      <w:pPr>
        <w:ind w:left="1430" w:hanging="420"/>
      </w:pPr>
    </w:lvl>
    <w:lvl w:ilvl="4" w:tplc="04090017" w:tentative="1">
      <w:start w:val="1"/>
      <w:numFmt w:val="aiueoFullWidth"/>
      <w:lvlText w:val="(%5)"/>
      <w:lvlJc w:val="left"/>
      <w:pPr>
        <w:ind w:left="18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270" w:hanging="420"/>
      </w:pPr>
    </w:lvl>
    <w:lvl w:ilvl="6" w:tplc="0409000F" w:tentative="1">
      <w:start w:val="1"/>
      <w:numFmt w:val="decimal"/>
      <w:lvlText w:val="%7."/>
      <w:lvlJc w:val="left"/>
      <w:pPr>
        <w:ind w:left="2690" w:hanging="420"/>
      </w:pPr>
    </w:lvl>
    <w:lvl w:ilvl="7" w:tplc="04090017" w:tentative="1">
      <w:start w:val="1"/>
      <w:numFmt w:val="aiueoFullWidth"/>
      <w:lvlText w:val="(%8)"/>
      <w:lvlJc w:val="left"/>
      <w:pPr>
        <w:ind w:left="3110" w:hanging="420"/>
      </w:pPr>
    </w:lvl>
    <w:lvl w:ilvl="8" w:tplc="04090011" w:tentative="1">
      <w:start w:val="1"/>
      <w:numFmt w:val="decimalEnclosedCircle"/>
      <w:lvlText w:val="%9"/>
      <w:lvlJc w:val="left"/>
      <w:pPr>
        <w:ind w:left="3530" w:hanging="420"/>
      </w:pPr>
    </w:lvl>
  </w:abstractNum>
  <w:abstractNum w:abstractNumId="10" w15:restartNumberingAfterBreak="0">
    <w:nsid w:val="10762F75"/>
    <w:multiLevelType w:val="hybridMultilevel"/>
    <w:tmpl w:val="14A67FFE"/>
    <w:lvl w:ilvl="0" w:tplc="8E84F1BA">
      <w:start w:val="1"/>
      <w:numFmt w:val="decimal"/>
      <w:suff w:val="space"/>
      <w:lvlText w:val="(%1)"/>
      <w:lvlJc w:val="left"/>
      <w:pPr>
        <w:ind w:left="1588" w:hanging="39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111D3F5C"/>
    <w:multiLevelType w:val="hybridMultilevel"/>
    <w:tmpl w:val="70D88DAC"/>
    <w:lvl w:ilvl="0" w:tplc="8A5A3B6E">
      <w:start w:val="1"/>
      <w:numFmt w:val="decimal"/>
      <w:lvlText w:val="(%1)"/>
      <w:lvlJc w:val="righ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FFCAB21C">
      <w:start w:val="1"/>
      <w:numFmt w:val="decimal"/>
      <w:suff w:val="space"/>
      <w:lvlText w:val="(%3)"/>
      <w:lvlJc w:val="right"/>
      <w:pPr>
        <w:ind w:left="624" w:firstLine="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3D5797F"/>
    <w:multiLevelType w:val="hybridMultilevel"/>
    <w:tmpl w:val="27543924"/>
    <w:lvl w:ilvl="0" w:tplc="A454C420">
      <w:start w:val="1"/>
      <w:numFmt w:val="decimal"/>
      <w:pStyle w:val="a0"/>
      <w:lvlText w:val="(%1)"/>
      <w:lvlJc w:val="left"/>
      <w:pPr>
        <w:ind w:left="704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3" w15:restartNumberingAfterBreak="0">
    <w:nsid w:val="14617191"/>
    <w:multiLevelType w:val="hybridMultilevel"/>
    <w:tmpl w:val="9E0815A0"/>
    <w:lvl w:ilvl="0" w:tplc="5E5A1DB8">
      <w:start w:val="1"/>
      <w:numFmt w:val="decimal"/>
      <w:lvlText w:val="%1"/>
      <w:lvlJc w:val="left"/>
      <w:pPr>
        <w:ind w:left="352" w:hanging="3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1D5C1551"/>
    <w:multiLevelType w:val="hybridMultilevel"/>
    <w:tmpl w:val="2AD2096E"/>
    <w:lvl w:ilvl="0" w:tplc="40020866">
      <w:start w:val="1"/>
      <w:numFmt w:val="decimal"/>
      <w:pStyle w:val="2"/>
      <w:lvlText w:val="%1"/>
      <w:lvlJc w:val="left"/>
      <w:pPr>
        <w:ind w:left="352" w:hanging="3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1F024D75"/>
    <w:multiLevelType w:val="hybridMultilevel"/>
    <w:tmpl w:val="A3C09678"/>
    <w:lvl w:ilvl="0" w:tplc="E96A1F46">
      <w:start w:val="1"/>
      <w:numFmt w:val="decimal"/>
      <w:pStyle w:val="20"/>
      <w:lvlText w:val="%1"/>
      <w:lvlJc w:val="left"/>
      <w:pPr>
        <w:ind w:left="539" w:hanging="39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203007E4"/>
    <w:multiLevelType w:val="hybridMultilevel"/>
    <w:tmpl w:val="8C2614A8"/>
    <w:lvl w:ilvl="0" w:tplc="B66024B8">
      <w:start w:val="1"/>
      <w:numFmt w:val="decimal"/>
      <w:lvlText w:val="(%1)"/>
      <w:lvlJc w:val="left"/>
      <w:pPr>
        <w:ind w:left="71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34" w:hanging="420"/>
      </w:pPr>
    </w:lvl>
    <w:lvl w:ilvl="2" w:tplc="B66024B8">
      <w:start w:val="1"/>
      <w:numFmt w:val="decimal"/>
      <w:lvlText w:val="(%3)"/>
      <w:lvlJc w:val="left"/>
      <w:pPr>
        <w:ind w:left="1554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74" w:hanging="420"/>
      </w:pPr>
    </w:lvl>
    <w:lvl w:ilvl="4" w:tplc="04090017" w:tentative="1">
      <w:start w:val="1"/>
      <w:numFmt w:val="aiueoFullWidth"/>
      <w:lvlText w:val="(%5)"/>
      <w:lvlJc w:val="left"/>
      <w:pPr>
        <w:ind w:left="239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14" w:hanging="420"/>
      </w:pPr>
    </w:lvl>
    <w:lvl w:ilvl="6" w:tplc="0409000F" w:tentative="1">
      <w:start w:val="1"/>
      <w:numFmt w:val="decimal"/>
      <w:lvlText w:val="%7."/>
      <w:lvlJc w:val="left"/>
      <w:pPr>
        <w:ind w:left="3234" w:hanging="420"/>
      </w:pPr>
    </w:lvl>
    <w:lvl w:ilvl="7" w:tplc="04090017" w:tentative="1">
      <w:start w:val="1"/>
      <w:numFmt w:val="aiueoFullWidth"/>
      <w:lvlText w:val="(%8)"/>
      <w:lvlJc w:val="left"/>
      <w:pPr>
        <w:ind w:left="365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74" w:hanging="420"/>
      </w:pPr>
    </w:lvl>
  </w:abstractNum>
  <w:abstractNum w:abstractNumId="17" w15:restartNumberingAfterBreak="0">
    <w:nsid w:val="20AD3C16"/>
    <w:multiLevelType w:val="hybridMultilevel"/>
    <w:tmpl w:val="48B2372E"/>
    <w:lvl w:ilvl="0" w:tplc="7A6E6FE6">
      <w:start w:val="1"/>
      <w:numFmt w:val="decimal"/>
      <w:suff w:val="space"/>
      <w:lvlText w:val="(%1)"/>
      <w:lvlJc w:val="right"/>
      <w:pPr>
        <w:ind w:left="624" w:firstLine="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5" w:hanging="420"/>
      </w:pPr>
    </w:lvl>
    <w:lvl w:ilvl="3" w:tplc="0409000F" w:tentative="1">
      <w:start w:val="1"/>
      <w:numFmt w:val="decimal"/>
      <w:lvlText w:val="%4."/>
      <w:lvlJc w:val="left"/>
      <w:pPr>
        <w:ind w:left="2045" w:hanging="420"/>
      </w:pPr>
    </w:lvl>
    <w:lvl w:ilvl="4" w:tplc="04090017" w:tentative="1">
      <w:start w:val="1"/>
      <w:numFmt w:val="aiueoFullWidth"/>
      <w:lvlText w:val="(%5)"/>
      <w:lvlJc w:val="left"/>
      <w:pPr>
        <w:ind w:left="24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5" w:hanging="420"/>
      </w:pPr>
    </w:lvl>
    <w:lvl w:ilvl="6" w:tplc="0409000F" w:tentative="1">
      <w:start w:val="1"/>
      <w:numFmt w:val="decimal"/>
      <w:lvlText w:val="%7."/>
      <w:lvlJc w:val="left"/>
      <w:pPr>
        <w:ind w:left="3305" w:hanging="420"/>
      </w:pPr>
    </w:lvl>
    <w:lvl w:ilvl="7" w:tplc="04090017" w:tentative="1">
      <w:start w:val="1"/>
      <w:numFmt w:val="aiueoFullWidth"/>
      <w:lvlText w:val="(%8)"/>
      <w:lvlJc w:val="left"/>
      <w:pPr>
        <w:ind w:left="37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5" w:hanging="420"/>
      </w:pPr>
    </w:lvl>
  </w:abstractNum>
  <w:abstractNum w:abstractNumId="18" w15:restartNumberingAfterBreak="0">
    <w:nsid w:val="20F35367"/>
    <w:multiLevelType w:val="hybridMultilevel"/>
    <w:tmpl w:val="DCE00A36"/>
    <w:lvl w:ilvl="0" w:tplc="224405F4">
      <w:start w:val="1"/>
      <w:numFmt w:val="decimal"/>
      <w:lvlText w:val="(%1)"/>
      <w:lvlJc w:val="righ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25BC184A">
      <w:start w:val="1"/>
      <w:numFmt w:val="decimal"/>
      <w:pStyle w:val="21"/>
      <w:suff w:val="space"/>
      <w:lvlText w:val="(%3)"/>
      <w:lvlJc w:val="right"/>
      <w:pPr>
        <w:ind w:left="0" w:firstLine="0"/>
      </w:pPr>
      <w:rPr>
        <w:rFonts w:hint="default"/>
        <w:lang w:val="en-US"/>
      </w:r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254915DE"/>
    <w:multiLevelType w:val="hybridMultilevel"/>
    <w:tmpl w:val="268298A6"/>
    <w:lvl w:ilvl="0" w:tplc="B454867A">
      <w:start w:val="1"/>
      <w:numFmt w:val="decimal"/>
      <w:pStyle w:val="a1"/>
      <w:suff w:val="space"/>
      <w:lvlText w:val="(%1)"/>
      <w:lvlJc w:val="right"/>
      <w:pPr>
        <w:ind w:left="1135" w:hanging="567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2885" w:hanging="420"/>
      </w:pPr>
    </w:lvl>
    <w:lvl w:ilvl="2" w:tplc="04090011" w:tentative="1">
      <w:start w:val="1"/>
      <w:numFmt w:val="decimalEnclosedCircle"/>
      <w:lvlText w:val="%3"/>
      <w:lvlJc w:val="left"/>
      <w:pPr>
        <w:ind w:left="3305" w:hanging="420"/>
      </w:pPr>
    </w:lvl>
    <w:lvl w:ilvl="3" w:tplc="0409000F" w:tentative="1">
      <w:start w:val="1"/>
      <w:numFmt w:val="decimal"/>
      <w:lvlText w:val="%4."/>
      <w:lvlJc w:val="left"/>
      <w:pPr>
        <w:ind w:left="3725" w:hanging="420"/>
      </w:pPr>
    </w:lvl>
    <w:lvl w:ilvl="4" w:tplc="04090017" w:tentative="1">
      <w:start w:val="1"/>
      <w:numFmt w:val="aiueoFullWidth"/>
      <w:lvlText w:val="(%5)"/>
      <w:lvlJc w:val="left"/>
      <w:pPr>
        <w:ind w:left="41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565" w:hanging="420"/>
      </w:pPr>
    </w:lvl>
    <w:lvl w:ilvl="6" w:tplc="0409000F" w:tentative="1">
      <w:start w:val="1"/>
      <w:numFmt w:val="decimal"/>
      <w:lvlText w:val="%7."/>
      <w:lvlJc w:val="left"/>
      <w:pPr>
        <w:ind w:left="4985" w:hanging="420"/>
      </w:pPr>
    </w:lvl>
    <w:lvl w:ilvl="7" w:tplc="04090017" w:tentative="1">
      <w:start w:val="1"/>
      <w:numFmt w:val="aiueoFullWidth"/>
      <w:lvlText w:val="(%8)"/>
      <w:lvlJc w:val="left"/>
      <w:pPr>
        <w:ind w:left="54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825" w:hanging="420"/>
      </w:pPr>
    </w:lvl>
  </w:abstractNum>
  <w:abstractNum w:abstractNumId="20" w15:restartNumberingAfterBreak="0">
    <w:nsid w:val="26D279CC"/>
    <w:multiLevelType w:val="hybridMultilevel"/>
    <w:tmpl w:val="BC827830"/>
    <w:lvl w:ilvl="0" w:tplc="3B20ABCC">
      <w:start w:val="1"/>
      <w:numFmt w:val="decimalEnclosedCircle"/>
      <w:suff w:val="space"/>
      <w:lvlText w:val="%1"/>
      <w:lvlJc w:val="left"/>
      <w:pPr>
        <w:ind w:left="1134" w:hanging="284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6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7" w:tentative="1">
      <w:start w:val="1"/>
      <w:numFmt w:val="aiueoFullWidth"/>
      <w:lvlText w:val="(%5)"/>
      <w:lvlJc w:val="left"/>
      <w:pPr>
        <w:ind w:left="29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7" w:tentative="1">
      <w:start w:val="1"/>
      <w:numFmt w:val="aiueoFullWidth"/>
      <w:lvlText w:val="(%8)"/>
      <w:lvlJc w:val="left"/>
      <w:pPr>
        <w:ind w:left="42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0" w:hanging="420"/>
      </w:pPr>
    </w:lvl>
  </w:abstractNum>
  <w:abstractNum w:abstractNumId="21" w15:restartNumberingAfterBreak="0">
    <w:nsid w:val="28992C1E"/>
    <w:multiLevelType w:val="hybridMultilevel"/>
    <w:tmpl w:val="80580FBE"/>
    <w:lvl w:ilvl="0" w:tplc="6420B900">
      <w:start w:val="1"/>
      <w:numFmt w:val="decimal"/>
      <w:lvlText w:val="%1"/>
      <w:lvlJc w:val="left"/>
      <w:pPr>
        <w:ind w:left="352" w:hanging="352"/>
      </w:pPr>
      <w:rPr>
        <w:rFonts w:hint="default"/>
        <w:b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29BA73F9"/>
    <w:multiLevelType w:val="hybridMultilevel"/>
    <w:tmpl w:val="7E60B44E"/>
    <w:lvl w:ilvl="0" w:tplc="429EFCB0">
      <w:start w:val="1"/>
      <w:numFmt w:val="decimalEnclosedCircle"/>
      <w:suff w:val="space"/>
      <w:lvlText w:val="%1"/>
      <w:lvlJc w:val="left"/>
      <w:pPr>
        <w:ind w:left="510" w:hanging="51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698" w:hanging="420"/>
      </w:pPr>
    </w:lvl>
    <w:lvl w:ilvl="2" w:tplc="04090011" w:tentative="1">
      <w:start w:val="1"/>
      <w:numFmt w:val="decimalEnclosedCircle"/>
      <w:lvlText w:val="%3"/>
      <w:lvlJc w:val="left"/>
      <w:pPr>
        <w:ind w:left="1118" w:hanging="420"/>
      </w:pPr>
    </w:lvl>
    <w:lvl w:ilvl="3" w:tplc="0409000F" w:tentative="1">
      <w:start w:val="1"/>
      <w:numFmt w:val="decimal"/>
      <w:lvlText w:val="%4."/>
      <w:lvlJc w:val="left"/>
      <w:pPr>
        <w:ind w:left="1538" w:hanging="420"/>
      </w:pPr>
    </w:lvl>
    <w:lvl w:ilvl="4" w:tplc="04090017" w:tentative="1">
      <w:start w:val="1"/>
      <w:numFmt w:val="aiueoFullWidth"/>
      <w:lvlText w:val="(%5)"/>
      <w:lvlJc w:val="left"/>
      <w:pPr>
        <w:ind w:left="1958" w:hanging="420"/>
      </w:pPr>
    </w:lvl>
    <w:lvl w:ilvl="5" w:tplc="04090011" w:tentative="1">
      <w:start w:val="1"/>
      <w:numFmt w:val="decimalEnclosedCircle"/>
      <w:lvlText w:val="%6"/>
      <w:lvlJc w:val="left"/>
      <w:pPr>
        <w:ind w:left="2378" w:hanging="420"/>
      </w:pPr>
    </w:lvl>
    <w:lvl w:ilvl="6" w:tplc="0409000F" w:tentative="1">
      <w:start w:val="1"/>
      <w:numFmt w:val="decimal"/>
      <w:lvlText w:val="%7."/>
      <w:lvlJc w:val="left"/>
      <w:pPr>
        <w:ind w:left="2798" w:hanging="420"/>
      </w:pPr>
    </w:lvl>
    <w:lvl w:ilvl="7" w:tplc="04090017" w:tentative="1">
      <w:start w:val="1"/>
      <w:numFmt w:val="aiueoFullWidth"/>
      <w:lvlText w:val="(%8)"/>
      <w:lvlJc w:val="left"/>
      <w:pPr>
        <w:ind w:left="3218" w:hanging="420"/>
      </w:pPr>
    </w:lvl>
    <w:lvl w:ilvl="8" w:tplc="04090011" w:tentative="1">
      <w:start w:val="1"/>
      <w:numFmt w:val="decimalEnclosedCircle"/>
      <w:lvlText w:val="%9"/>
      <w:lvlJc w:val="left"/>
      <w:pPr>
        <w:ind w:left="3638" w:hanging="420"/>
      </w:pPr>
    </w:lvl>
  </w:abstractNum>
  <w:abstractNum w:abstractNumId="23" w15:restartNumberingAfterBreak="0">
    <w:nsid w:val="2A43193A"/>
    <w:multiLevelType w:val="hybridMultilevel"/>
    <w:tmpl w:val="9AA8AF7C"/>
    <w:lvl w:ilvl="0" w:tplc="687A95AE">
      <w:start w:val="1"/>
      <w:numFmt w:val="decimal"/>
      <w:suff w:val="space"/>
      <w:lvlText w:val="(%1)"/>
      <w:lvlJc w:val="right"/>
      <w:pPr>
        <w:ind w:left="851" w:firstLine="567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2885" w:hanging="420"/>
      </w:pPr>
    </w:lvl>
    <w:lvl w:ilvl="2" w:tplc="04090011" w:tentative="1">
      <w:start w:val="1"/>
      <w:numFmt w:val="decimalEnclosedCircle"/>
      <w:lvlText w:val="%3"/>
      <w:lvlJc w:val="left"/>
      <w:pPr>
        <w:ind w:left="3305" w:hanging="420"/>
      </w:pPr>
    </w:lvl>
    <w:lvl w:ilvl="3" w:tplc="0409000F" w:tentative="1">
      <w:start w:val="1"/>
      <w:numFmt w:val="decimal"/>
      <w:lvlText w:val="%4."/>
      <w:lvlJc w:val="left"/>
      <w:pPr>
        <w:ind w:left="3725" w:hanging="420"/>
      </w:pPr>
    </w:lvl>
    <w:lvl w:ilvl="4" w:tplc="04090017" w:tentative="1">
      <w:start w:val="1"/>
      <w:numFmt w:val="aiueoFullWidth"/>
      <w:lvlText w:val="(%5)"/>
      <w:lvlJc w:val="left"/>
      <w:pPr>
        <w:ind w:left="41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565" w:hanging="420"/>
      </w:pPr>
    </w:lvl>
    <w:lvl w:ilvl="6" w:tplc="0409000F" w:tentative="1">
      <w:start w:val="1"/>
      <w:numFmt w:val="decimal"/>
      <w:lvlText w:val="%7."/>
      <w:lvlJc w:val="left"/>
      <w:pPr>
        <w:ind w:left="4985" w:hanging="420"/>
      </w:pPr>
    </w:lvl>
    <w:lvl w:ilvl="7" w:tplc="04090017" w:tentative="1">
      <w:start w:val="1"/>
      <w:numFmt w:val="aiueoFullWidth"/>
      <w:lvlText w:val="(%8)"/>
      <w:lvlJc w:val="left"/>
      <w:pPr>
        <w:ind w:left="54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825" w:hanging="420"/>
      </w:pPr>
    </w:lvl>
  </w:abstractNum>
  <w:abstractNum w:abstractNumId="24" w15:restartNumberingAfterBreak="0">
    <w:nsid w:val="2C1138CE"/>
    <w:multiLevelType w:val="hybridMultilevel"/>
    <w:tmpl w:val="22F460B6"/>
    <w:lvl w:ilvl="0" w:tplc="0E066F66">
      <w:start w:val="1"/>
      <w:numFmt w:val="decimal"/>
      <w:lvlText w:val="%1"/>
      <w:lvlJc w:val="left"/>
      <w:pPr>
        <w:ind w:left="352" w:hanging="3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2D6B2C16"/>
    <w:multiLevelType w:val="hybridMultilevel"/>
    <w:tmpl w:val="32206EB0"/>
    <w:lvl w:ilvl="0" w:tplc="9206933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26" w15:restartNumberingAfterBreak="0">
    <w:nsid w:val="2D7C1FC8"/>
    <w:multiLevelType w:val="hybridMultilevel"/>
    <w:tmpl w:val="0C6E5D52"/>
    <w:lvl w:ilvl="0" w:tplc="9A5EB0C8">
      <w:start w:val="1"/>
      <w:numFmt w:val="decimal"/>
      <w:lvlText w:val="(%1)"/>
      <w:lvlJc w:val="right"/>
      <w:pPr>
        <w:ind w:left="640" w:hanging="420"/>
      </w:pPr>
      <w:rPr>
        <w:rFonts w:hint="eastAsia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B66024B8">
      <w:start w:val="1"/>
      <w:numFmt w:val="decimal"/>
      <w:lvlText w:val="(%3)"/>
      <w:lvlJc w:val="left"/>
      <w:pPr>
        <w:ind w:left="1480" w:hanging="420"/>
      </w:pPr>
      <w:rPr>
        <w:rFonts w:hint="default"/>
        <w:sz w:val="22"/>
      </w:r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7" w15:restartNumberingAfterBreak="0">
    <w:nsid w:val="320E0D25"/>
    <w:multiLevelType w:val="hybridMultilevel"/>
    <w:tmpl w:val="184C6602"/>
    <w:lvl w:ilvl="0" w:tplc="B21EA3EC">
      <w:start w:val="1"/>
      <w:numFmt w:val="decimal"/>
      <w:suff w:val="space"/>
      <w:lvlText w:val="(%1)"/>
      <w:lvlJc w:val="left"/>
      <w:pPr>
        <w:ind w:left="1985" w:hanging="56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805" w:hanging="420"/>
      </w:pPr>
    </w:lvl>
    <w:lvl w:ilvl="3" w:tplc="0409000F" w:tentative="1">
      <w:start w:val="1"/>
      <w:numFmt w:val="decimal"/>
      <w:lvlText w:val="%4."/>
      <w:lvlJc w:val="left"/>
      <w:pPr>
        <w:ind w:left="3225" w:hanging="420"/>
      </w:pPr>
    </w:lvl>
    <w:lvl w:ilvl="4" w:tplc="04090017" w:tentative="1">
      <w:start w:val="1"/>
      <w:numFmt w:val="aiueoFullWidth"/>
      <w:lvlText w:val="(%5)"/>
      <w:lvlJc w:val="left"/>
      <w:pPr>
        <w:ind w:left="36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065" w:hanging="420"/>
      </w:pPr>
    </w:lvl>
    <w:lvl w:ilvl="6" w:tplc="0409000F" w:tentative="1">
      <w:start w:val="1"/>
      <w:numFmt w:val="decimal"/>
      <w:lvlText w:val="%7."/>
      <w:lvlJc w:val="left"/>
      <w:pPr>
        <w:ind w:left="4485" w:hanging="420"/>
      </w:pPr>
    </w:lvl>
    <w:lvl w:ilvl="7" w:tplc="04090017" w:tentative="1">
      <w:start w:val="1"/>
      <w:numFmt w:val="aiueoFullWidth"/>
      <w:lvlText w:val="(%8)"/>
      <w:lvlJc w:val="left"/>
      <w:pPr>
        <w:ind w:left="49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325" w:hanging="420"/>
      </w:pPr>
    </w:lvl>
  </w:abstractNum>
  <w:abstractNum w:abstractNumId="28" w15:restartNumberingAfterBreak="0">
    <w:nsid w:val="33BF697F"/>
    <w:multiLevelType w:val="hybridMultilevel"/>
    <w:tmpl w:val="F96A1BD2"/>
    <w:lvl w:ilvl="0" w:tplc="A6C8DDB8">
      <w:start w:val="1"/>
      <w:numFmt w:val="decimal"/>
      <w:lvlText w:val="%1"/>
      <w:lvlJc w:val="left"/>
      <w:pPr>
        <w:ind w:left="352" w:hanging="352"/>
      </w:pPr>
      <w:rPr>
        <w:rFonts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ind w:left="3213" w:hanging="420"/>
      </w:pPr>
    </w:lvl>
  </w:abstractNum>
  <w:abstractNum w:abstractNumId="29" w15:restartNumberingAfterBreak="0">
    <w:nsid w:val="34E44E70"/>
    <w:multiLevelType w:val="hybridMultilevel"/>
    <w:tmpl w:val="0A6293B6"/>
    <w:lvl w:ilvl="0" w:tplc="5946281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361A4382"/>
    <w:multiLevelType w:val="hybridMultilevel"/>
    <w:tmpl w:val="04FA6BF0"/>
    <w:lvl w:ilvl="0" w:tplc="31D64B5C">
      <w:start w:val="6"/>
      <w:numFmt w:val="decimal"/>
      <w:lvlText w:val="%1"/>
      <w:lvlJc w:val="left"/>
      <w:pPr>
        <w:ind w:left="357" w:hanging="357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37DE03EB"/>
    <w:multiLevelType w:val="hybridMultilevel"/>
    <w:tmpl w:val="07DA747C"/>
    <w:lvl w:ilvl="0" w:tplc="B07AE4EC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3B43411C"/>
    <w:multiLevelType w:val="hybridMultilevel"/>
    <w:tmpl w:val="721ACF94"/>
    <w:lvl w:ilvl="0" w:tplc="DE3E8E3C">
      <w:start w:val="1"/>
      <w:numFmt w:val="decimal"/>
      <w:pStyle w:val="5"/>
      <w:lvlText w:val="%1"/>
      <w:lvlJc w:val="left"/>
      <w:pPr>
        <w:ind w:left="352" w:hanging="352"/>
      </w:pPr>
      <w:rPr>
        <w:rFonts w:hint="default"/>
        <w:sz w:val="26"/>
        <w:szCs w:val="2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3B4F7CF5"/>
    <w:multiLevelType w:val="hybridMultilevel"/>
    <w:tmpl w:val="A646431C"/>
    <w:lvl w:ilvl="0" w:tplc="B3BA6F92">
      <w:start w:val="1"/>
      <w:numFmt w:val="decimal"/>
      <w:lvlText w:val="(%1)"/>
      <w:lvlJc w:val="left"/>
      <w:pPr>
        <w:ind w:left="161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3C86188B"/>
    <w:multiLevelType w:val="hybridMultilevel"/>
    <w:tmpl w:val="990E2F92"/>
    <w:lvl w:ilvl="0" w:tplc="80525016">
      <w:start w:val="1"/>
      <w:numFmt w:val="decimal"/>
      <w:lvlText w:val="%1"/>
      <w:lvlJc w:val="left"/>
      <w:pPr>
        <w:ind w:left="352" w:hanging="352"/>
      </w:pPr>
      <w:rPr>
        <w:rFonts w:hint="default"/>
        <w:b/>
        <w:sz w:val="28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3C9263C9"/>
    <w:multiLevelType w:val="hybridMultilevel"/>
    <w:tmpl w:val="B878854A"/>
    <w:lvl w:ilvl="0" w:tplc="5946281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3D4D7C34"/>
    <w:multiLevelType w:val="hybridMultilevel"/>
    <w:tmpl w:val="D654F6DE"/>
    <w:lvl w:ilvl="0" w:tplc="378EC7D6">
      <w:start w:val="1"/>
      <w:numFmt w:val="decimalEnclosedCircle"/>
      <w:suff w:val="space"/>
      <w:lvlText w:val="%1"/>
      <w:lvlJc w:val="left"/>
      <w:pPr>
        <w:ind w:left="1247" w:hanging="53"/>
      </w:pPr>
      <w:rPr>
        <w:rFonts w:hint="default"/>
        <w:b w:val="0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731" w:hanging="420"/>
      </w:pPr>
    </w:lvl>
    <w:lvl w:ilvl="2" w:tplc="04090011" w:tentative="1">
      <w:start w:val="1"/>
      <w:numFmt w:val="decimalEnclosedCircle"/>
      <w:lvlText w:val="%3"/>
      <w:lvlJc w:val="left"/>
      <w:pPr>
        <w:ind w:left="1151" w:hanging="420"/>
      </w:pPr>
    </w:lvl>
    <w:lvl w:ilvl="3" w:tplc="0409000F" w:tentative="1">
      <w:start w:val="1"/>
      <w:numFmt w:val="decimal"/>
      <w:lvlText w:val="%4."/>
      <w:lvlJc w:val="left"/>
      <w:pPr>
        <w:ind w:left="1571" w:hanging="420"/>
      </w:pPr>
    </w:lvl>
    <w:lvl w:ilvl="4" w:tplc="04090017" w:tentative="1">
      <w:start w:val="1"/>
      <w:numFmt w:val="aiueoFullWidth"/>
      <w:lvlText w:val="(%5)"/>
      <w:lvlJc w:val="left"/>
      <w:pPr>
        <w:ind w:left="1991" w:hanging="420"/>
      </w:pPr>
    </w:lvl>
    <w:lvl w:ilvl="5" w:tplc="04090011" w:tentative="1">
      <w:start w:val="1"/>
      <w:numFmt w:val="decimalEnclosedCircle"/>
      <w:lvlText w:val="%6"/>
      <w:lvlJc w:val="left"/>
      <w:pPr>
        <w:ind w:left="2411" w:hanging="420"/>
      </w:pPr>
    </w:lvl>
    <w:lvl w:ilvl="6" w:tplc="0409000F" w:tentative="1">
      <w:start w:val="1"/>
      <w:numFmt w:val="decimal"/>
      <w:lvlText w:val="%7."/>
      <w:lvlJc w:val="left"/>
      <w:pPr>
        <w:ind w:left="2831" w:hanging="420"/>
      </w:pPr>
    </w:lvl>
    <w:lvl w:ilvl="7" w:tplc="04090017" w:tentative="1">
      <w:start w:val="1"/>
      <w:numFmt w:val="aiueoFullWidth"/>
      <w:lvlText w:val="(%8)"/>
      <w:lvlJc w:val="left"/>
      <w:pPr>
        <w:ind w:left="3251" w:hanging="420"/>
      </w:pPr>
    </w:lvl>
    <w:lvl w:ilvl="8" w:tplc="04090011" w:tentative="1">
      <w:start w:val="1"/>
      <w:numFmt w:val="decimalEnclosedCircle"/>
      <w:lvlText w:val="%9"/>
      <w:lvlJc w:val="left"/>
      <w:pPr>
        <w:ind w:left="3671" w:hanging="420"/>
      </w:pPr>
    </w:lvl>
  </w:abstractNum>
  <w:abstractNum w:abstractNumId="37" w15:restartNumberingAfterBreak="0">
    <w:nsid w:val="40025D2C"/>
    <w:multiLevelType w:val="hybridMultilevel"/>
    <w:tmpl w:val="4DF4EA00"/>
    <w:lvl w:ilvl="0" w:tplc="9AB813A0">
      <w:start w:val="1"/>
      <w:numFmt w:val="decimal"/>
      <w:lvlText w:val="(%1)"/>
      <w:lvlJc w:val="left"/>
      <w:pPr>
        <w:ind w:left="772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19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2" w:hanging="420"/>
      </w:pPr>
    </w:lvl>
    <w:lvl w:ilvl="3" w:tplc="0409000F" w:tentative="1">
      <w:start w:val="1"/>
      <w:numFmt w:val="decimal"/>
      <w:lvlText w:val="%4."/>
      <w:lvlJc w:val="left"/>
      <w:pPr>
        <w:ind w:left="2032" w:hanging="420"/>
      </w:pPr>
    </w:lvl>
    <w:lvl w:ilvl="4" w:tplc="04090017" w:tentative="1">
      <w:start w:val="1"/>
      <w:numFmt w:val="aiueoFullWidth"/>
      <w:lvlText w:val="(%5)"/>
      <w:lvlJc w:val="left"/>
      <w:pPr>
        <w:ind w:left="2452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2" w:hanging="420"/>
      </w:pPr>
    </w:lvl>
    <w:lvl w:ilvl="6" w:tplc="0409000F" w:tentative="1">
      <w:start w:val="1"/>
      <w:numFmt w:val="decimal"/>
      <w:lvlText w:val="%7."/>
      <w:lvlJc w:val="left"/>
      <w:pPr>
        <w:ind w:left="3292" w:hanging="420"/>
      </w:pPr>
    </w:lvl>
    <w:lvl w:ilvl="7" w:tplc="04090017" w:tentative="1">
      <w:start w:val="1"/>
      <w:numFmt w:val="aiueoFullWidth"/>
      <w:lvlText w:val="(%8)"/>
      <w:lvlJc w:val="left"/>
      <w:pPr>
        <w:ind w:left="3712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2" w:hanging="420"/>
      </w:pPr>
    </w:lvl>
  </w:abstractNum>
  <w:abstractNum w:abstractNumId="38" w15:restartNumberingAfterBreak="0">
    <w:nsid w:val="449B2F6F"/>
    <w:multiLevelType w:val="hybridMultilevel"/>
    <w:tmpl w:val="CA3E44AC"/>
    <w:lvl w:ilvl="0" w:tplc="D74AB8AC">
      <w:start w:val="1"/>
      <w:numFmt w:val="decimal"/>
      <w:lvlText w:val="(%1)"/>
      <w:lvlJc w:val="left"/>
      <w:pPr>
        <w:ind w:left="988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39" w15:restartNumberingAfterBreak="0">
    <w:nsid w:val="45F174BD"/>
    <w:multiLevelType w:val="hybridMultilevel"/>
    <w:tmpl w:val="E856E8D4"/>
    <w:lvl w:ilvl="0" w:tplc="9DF06E98">
      <w:start w:val="1"/>
      <w:numFmt w:val="decimal"/>
      <w:lvlText w:val="%1"/>
      <w:lvlJc w:val="left"/>
      <w:pPr>
        <w:ind w:left="352" w:hanging="352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478751AE"/>
    <w:multiLevelType w:val="hybridMultilevel"/>
    <w:tmpl w:val="E702C32E"/>
    <w:lvl w:ilvl="0" w:tplc="F634EBA6">
      <w:start w:val="1"/>
      <w:numFmt w:val="decimalEnclosedCircle"/>
      <w:suff w:val="space"/>
      <w:lvlText w:val="%1"/>
      <w:lvlJc w:val="left"/>
      <w:pPr>
        <w:ind w:left="510" w:hanging="51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2941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1" w:hanging="420"/>
      </w:pPr>
    </w:lvl>
    <w:lvl w:ilvl="3" w:tplc="0409000F" w:tentative="1">
      <w:start w:val="1"/>
      <w:numFmt w:val="decimal"/>
      <w:lvlText w:val="%4."/>
      <w:lvlJc w:val="left"/>
      <w:pPr>
        <w:ind w:left="3781" w:hanging="420"/>
      </w:pPr>
    </w:lvl>
    <w:lvl w:ilvl="4" w:tplc="04090017" w:tentative="1">
      <w:start w:val="1"/>
      <w:numFmt w:val="aiueoFullWidth"/>
      <w:lvlText w:val="(%5)"/>
      <w:lvlJc w:val="left"/>
      <w:pPr>
        <w:ind w:left="4201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1" w:hanging="420"/>
      </w:pPr>
    </w:lvl>
    <w:lvl w:ilvl="6" w:tplc="0409000F" w:tentative="1">
      <w:start w:val="1"/>
      <w:numFmt w:val="decimal"/>
      <w:lvlText w:val="%7."/>
      <w:lvlJc w:val="left"/>
      <w:pPr>
        <w:ind w:left="5041" w:hanging="420"/>
      </w:pPr>
    </w:lvl>
    <w:lvl w:ilvl="7" w:tplc="04090017" w:tentative="1">
      <w:start w:val="1"/>
      <w:numFmt w:val="aiueoFullWidth"/>
      <w:lvlText w:val="(%8)"/>
      <w:lvlJc w:val="left"/>
      <w:pPr>
        <w:ind w:left="5461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1" w:hanging="420"/>
      </w:pPr>
    </w:lvl>
  </w:abstractNum>
  <w:abstractNum w:abstractNumId="41" w15:restartNumberingAfterBreak="0">
    <w:nsid w:val="4CBA4E7B"/>
    <w:multiLevelType w:val="hybridMultilevel"/>
    <w:tmpl w:val="358CB2BA"/>
    <w:lvl w:ilvl="0" w:tplc="D6749EE4">
      <w:start w:val="1"/>
      <w:numFmt w:val="decimalEnclosedCircle"/>
      <w:lvlText w:val="%1"/>
      <w:lvlJc w:val="left"/>
      <w:pPr>
        <w:ind w:left="994" w:hanging="284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5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4" w:hanging="420"/>
      </w:pPr>
    </w:lvl>
    <w:lvl w:ilvl="3" w:tplc="0409000F" w:tentative="1">
      <w:start w:val="1"/>
      <w:numFmt w:val="decimal"/>
      <w:lvlText w:val="%4."/>
      <w:lvlJc w:val="left"/>
      <w:pPr>
        <w:ind w:left="2374" w:hanging="420"/>
      </w:pPr>
    </w:lvl>
    <w:lvl w:ilvl="4" w:tplc="04090017" w:tentative="1">
      <w:start w:val="1"/>
      <w:numFmt w:val="aiueoFullWidth"/>
      <w:lvlText w:val="(%5)"/>
      <w:lvlJc w:val="left"/>
      <w:pPr>
        <w:ind w:left="2794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4" w:hanging="420"/>
      </w:pPr>
    </w:lvl>
    <w:lvl w:ilvl="6" w:tplc="0409000F" w:tentative="1">
      <w:start w:val="1"/>
      <w:numFmt w:val="decimal"/>
      <w:lvlText w:val="%7."/>
      <w:lvlJc w:val="left"/>
      <w:pPr>
        <w:ind w:left="3634" w:hanging="420"/>
      </w:pPr>
    </w:lvl>
    <w:lvl w:ilvl="7" w:tplc="04090017" w:tentative="1">
      <w:start w:val="1"/>
      <w:numFmt w:val="aiueoFullWidth"/>
      <w:lvlText w:val="(%8)"/>
      <w:lvlJc w:val="left"/>
      <w:pPr>
        <w:ind w:left="405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4" w:hanging="420"/>
      </w:pPr>
    </w:lvl>
  </w:abstractNum>
  <w:abstractNum w:abstractNumId="42" w15:restartNumberingAfterBreak="0">
    <w:nsid w:val="4E3F7B70"/>
    <w:multiLevelType w:val="hybridMultilevel"/>
    <w:tmpl w:val="90EAD1B0"/>
    <w:lvl w:ilvl="0" w:tplc="E3B08400">
      <w:start w:val="1"/>
      <w:numFmt w:val="decimal"/>
      <w:pStyle w:val="a2"/>
      <w:suff w:val="space"/>
      <w:lvlText w:val="(%1)"/>
      <w:lvlJc w:val="left"/>
      <w:pPr>
        <w:ind w:left="1985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23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805" w:hanging="420"/>
      </w:pPr>
    </w:lvl>
    <w:lvl w:ilvl="3" w:tplc="0409000F" w:tentative="1">
      <w:start w:val="1"/>
      <w:numFmt w:val="decimal"/>
      <w:lvlText w:val="%4."/>
      <w:lvlJc w:val="left"/>
      <w:pPr>
        <w:ind w:left="3225" w:hanging="420"/>
      </w:pPr>
    </w:lvl>
    <w:lvl w:ilvl="4" w:tplc="04090017" w:tentative="1">
      <w:start w:val="1"/>
      <w:numFmt w:val="aiueoFullWidth"/>
      <w:lvlText w:val="(%5)"/>
      <w:lvlJc w:val="left"/>
      <w:pPr>
        <w:ind w:left="36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065" w:hanging="420"/>
      </w:pPr>
    </w:lvl>
    <w:lvl w:ilvl="6" w:tplc="0409000F" w:tentative="1">
      <w:start w:val="1"/>
      <w:numFmt w:val="decimal"/>
      <w:lvlText w:val="%7."/>
      <w:lvlJc w:val="left"/>
      <w:pPr>
        <w:ind w:left="4485" w:hanging="420"/>
      </w:pPr>
    </w:lvl>
    <w:lvl w:ilvl="7" w:tplc="04090017" w:tentative="1">
      <w:start w:val="1"/>
      <w:numFmt w:val="aiueoFullWidth"/>
      <w:lvlText w:val="(%8)"/>
      <w:lvlJc w:val="left"/>
      <w:pPr>
        <w:ind w:left="49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325" w:hanging="420"/>
      </w:pPr>
    </w:lvl>
  </w:abstractNum>
  <w:abstractNum w:abstractNumId="43" w15:restartNumberingAfterBreak="0">
    <w:nsid w:val="4EC4771D"/>
    <w:multiLevelType w:val="hybridMultilevel"/>
    <w:tmpl w:val="8826C26A"/>
    <w:lvl w:ilvl="0" w:tplc="8A5A3B6E">
      <w:start w:val="1"/>
      <w:numFmt w:val="decimal"/>
      <w:lvlText w:val="(%1)"/>
      <w:lvlJc w:val="right"/>
      <w:pPr>
        <w:ind w:left="420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F78AF534">
      <w:start w:val="1"/>
      <w:numFmt w:val="decimal"/>
      <w:suff w:val="space"/>
      <w:lvlText w:val="(%3)"/>
      <w:lvlJc w:val="right"/>
      <w:pPr>
        <w:ind w:left="624" w:firstLine="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506A4555"/>
    <w:multiLevelType w:val="hybridMultilevel"/>
    <w:tmpl w:val="24A0674A"/>
    <w:lvl w:ilvl="0" w:tplc="7A080DC2">
      <w:start w:val="1"/>
      <w:numFmt w:val="decimal"/>
      <w:lvlText w:val="%1"/>
      <w:lvlJc w:val="left"/>
      <w:pPr>
        <w:ind w:left="340" w:hanging="3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88AE046A">
      <w:start w:val="1"/>
      <w:numFmt w:val="decimal"/>
      <w:lvlText w:val="%4"/>
      <w:lvlJc w:val="left"/>
      <w:pPr>
        <w:ind w:left="340" w:hanging="340"/>
      </w:pPr>
      <w:rPr>
        <w:rFonts w:hint="default"/>
        <w:b/>
        <w:sz w:val="24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55196B88"/>
    <w:multiLevelType w:val="hybridMultilevel"/>
    <w:tmpl w:val="CB6A5150"/>
    <w:lvl w:ilvl="0" w:tplc="E1840E7E">
      <w:start w:val="1"/>
      <w:numFmt w:val="decimal"/>
      <w:pStyle w:val="3"/>
      <w:lvlText w:val="(%1)"/>
      <w:lvlJc w:val="right"/>
      <w:pPr>
        <w:ind w:left="942" w:hanging="113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9" w:hanging="420"/>
      </w:pPr>
    </w:lvl>
    <w:lvl w:ilvl="2" w:tplc="66B0ED88">
      <w:start w:val="1"/>
      <w:numFmt w:val="decimal"/>
      <w:lvlText w:val="(%3)"/>
      <w:lvlJc w:val="right"/>
      <w:pPr>
        <w:ind w:left="1942" w:hanging="54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509" w:hanging="420"/>
      </w:pPr>
    </w:lvl>
    <w:lvl w:ilvl="4" w:tplc="04090017" w:tentative="1">
      <w:start w:val="1"/>
      <w:numFmt w:val="aiueoFullWidth"/>
      <w:lvlText w:val="(%5)"/>
      <w:lvlJc w:val="left"/>
      <w:pPr>
        <w:ind w:left="2929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9" w:hanging="420"/>
      </w:pPr>
    </w:lvl>
    <w:lvl w:ilvl="6" w:tplc="0409000F" w:tentative="1">
      <w:start w:val="1"/>
      <w:numFmt w:val="decimal"/>
      <w:lvlText w:val="%7."/>
      <w:lvlJc w:val="left"/>
      <w:pPr>
        <w:ind w:left="3769" w:hanging="420"/>
      </w:pPr>
    </w:lvl>
    <w:lvl w:ilvl="7" w:tplc="04090017" w:tentative="1">
      <w:start w:val="1"/>
      <w:numFmt w:val="aiueoFullWidth"/>
      <w:lvlText w:val="(%8)"/>
      <w:lvlJc w:val="left"/>
      <w:pPr>
        <w:ind w:left="4189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9" w:hanging="420"/>
      </w:pPr>
    </w:lvl>
  </w:abstractNum>
  <w:abstractNum w:abstractNumId="46" w15:restartNumberingAfterBreak="0">
    <w:nsid w:val="569F6C79"/>
    <w:multiLevelType w:val="hybridMultilevel"/>
    <w:tmpl w:val="9E887734"/>
    <w:lvl w:ilvl="0" w:tplc="B66024B8">
      <w:start w:val="1"/>
      <w:numFmt w:val="decimal"/>
      <w:lvlText w:val="(%1)"/>
      <w:lvlJc w:val="left"/>
      <w:pPr>
        <w:ind w:left="523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3" w:hanging="420"/>
      </w:pPr>
    </w:lvl>
    <w:lvl w:ilvl="3" w:tplc="0409000F" w:tentative="1">
      <w:start w:val="1"/>
      <w:numFmt w:val="decimal"/>
      <w:lvlText w:val="%4."/>
      <w:lvlJc w:val="left"/>
      <w:pPr>
        <w:ind w:left="1783" w:hanging="420"/>
      </w:pPr>
    </w:lvl>
    <w:lvl w:ilvl="4" w:tplc="04090017" w:tentative="1">
      <w:start w:val="1"/>
      <w:numFmt w:val="aiueoFullWidth"/>
      <w:lvlText w:val="(%5)"/>
      <w:lvlJc w:val="left"/>
      <w:pPr>
        <w:ind w:left="22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3" w:hanging="420"/>
      </w:pPr>
    </w:lvl>
    <w:lvl w:ilvl="6" w:tplc="0409000F" w:tentative="1">
      <w:start w:val="1"/>
      <w:numFmt w:val="decimal"/>
      <w:lvlText w:val="%7."/>
      <w:lvlJc w:val="left"/>
      <w:pPr>
        <w:ind w:left="3043" w:hanging="420"/>
      </w:pPr>
    </w:lvl>
    <w:lvl w:ilvl="7" w:tplc="04090017" w:tentative="1">
      <w:start w:val="1"/>
      <w:numFmt w:val="aiueoFullWidth"/>
      <w:lvlText w:val="(%8)"/>
      <w:lvlJc w:val="left"/>
      <w:pPr>
        <w:ind w:left="34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3" w:hanging="420"/>
      </w:pPr>
    </w:lvl>
  </w:abstractNum>
  <w:abstractNum w:abstractNumId="47" w15:restartNumberingAfterBreak="0">
    <w:nsid w:val="56D56C3D"/>
    <w:multiLevelType w:val="hybridMultilevel"/>
    <w:tmpl w:val="4E965DCC"/>
    <w:lvl w:ilvl="0" w:tplc="BDB8C5BC">
      <w:start w:val="1"/>
      <w:numFmt w:val="decimal"/>
      <w:lvlText w:val="%1"/>
      <w:lvlJc w:val="left"/>
      <w:pPr>
        <w:ind w:left="352" w:hanging="3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 w15:restartNumberingAfterBreak="0">
    <w:nsid w:val="57FF0AEA"/>
    <w:multiLevelType w:val="hybridMultilevel"/>
    <w:tmpl w:val="A70ABF72"/>
    <w:lvl w:ilvl="0" w:tplc="0AC6CE22">
      <w:start w:val="1"/>
      <w:numFmt w:val="decimal"/>
      <w:lvlText w:val="%1"/>
      <w:lvlJc w:val="left"/>
      <w:pPr>
        <w:ind w:left="352" w:hanging="352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9" w15:restartNumberingAfterBreak="0">
    <w:nsid w:val="589B6BFC"/>
    <w:multiLevelType w:val="hybridMultilevel"/>
    <w:tmpl w:val="657EEB62"/>
    <w:lvl w:ilvl="0" w:tplc="BE06A1CE">
      <w:start w:val="1"/>
      <w:numFmt w:val="decimal"/>
      <w:lvlText w:val="%1"/>
      <w:lvlJc w:val="left"/>
      <w:pPr>
        <w:ind w:left="352" w:hanging="352"/>
      </w:pPr>
      <w:rPr>
        <w:rFonts w:hint="default"/>
        <w:b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ind w:left="3213" w:hanging="420"/>
      </w:pPr>
    </w:lvl>
  </w:abstractNum>
  <w:abstractNum w:abstractNumId="50" w15:restartNumberingAfterBreak="0">
    <w:nsid w:val="58F86A5B"/>
    <w:multiLevelType w:val="hybridMultilevel"/>
    <w:tmpl w:val="3D80CA9C"/>
    <w:lvl w:ilvl="0" w:tplc="EEB42DC4">
      <w:start w:val="1"/>
      <w:numFmt w:val="decimal"/>
      <w:suff w:val="space"/>
      <w:lvlText w:val="(%1)"/>
      <w:lvlJc w:val="left"/>
      <w:pPr>
        <w:ind w:left="57" w:hanging="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4" w:hanging="420"/>
      </w:pPr>
    </w:lvl>
    <w:lvl w:ilvl="3" w:tplc="0409000F" w:tentative="1">
      <w:start w:val="1"/>
      <w:numFmt w:val="decimal"/>
      <w:lvlText w:val="%4."/>
      <w:lvlJc w:val="left"/>
      <w:pPr>
        <w:ind w:left="1814" w:hanging="420"/>
      </w:pPr>
    </w:lvl>
    <w:lvl w:ilvl="4" w:tplc="04090017" w:tentative="1">
      <w:start w:val="1"/>
      <w:numFmt w:val="aiueoFullWidth"/>
      <w:lvlText w:val="(%5)"/>
      <w:lvlJc w:val="left"/>
      <w:pPr>
        <w:ind w:left="2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4" w:hanging="420"/>
      </w:pPr>
    </w:lvl>
    <w:lvl w:ilvl="6" w:tplc="0409000F" w:tentative="1">
      <w:start w:val="1"/>
      <w:numFmt w:val="decimal"/>
      <w:lvlText w:val="%7."/>
      <w:lvlJc w:val="left"/>
      <w:pPr>
        <w:ind w:left="3074" w:hanging="420"/>
      </w:pPr>
    </w:lvl>
    <w:lvl w:ilvl="7" w:tplc="04090017" w:tentative="1">
      <w:start w:val="1"/>
      <w:numFmt w:val="aiueoFullWidth"/>
      <w:lvlText w:val="(%8)"/>
      <w:lvlJc w:val="left"/>
      <w:pPr>
        <w:ind w:left="3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4" w:hanging="420"/>
      </w:pPr>
    </w:lvl>
  </w:abstractNum>
  <w:abstractNum w:abstractNumId="51" w15:restartNumberingAfterBreak="0">
    <w:nsid w:val="5902793C"/>
    <w:multiLevelType w:val="hybridMultilevel"/>
    <w:tmpl w:val="9474CA38"/>
    <w:lvl w:ilvl="0" w:tplc="C2A003E6">
      <w:start w:val="1"/>
      <w:numFmt w:val="decimal"/>
      <w:lvlText w:val="%1"/>
      <w:lvlJc w:val="left"/>
      <w:pPr>
        <w:ind w:left="357" w:hanging="357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2" w15:restartNumberingAfterBreak="0">
    <w:nsid w:val="5D640105"/>
    <w:multiLevelType w:val="hybridMultilevel"/>
    <w:tmpl w:val="C1A212D6"/>
    <w:lvl w:ilvl="0" w:tplc="23BA0B9A">
      <w:start w:val="1"/>
      <w:numFmt w:val="decimal"/>
      <w:pStyle w:val="a3"/>
      <w:lvlText w:val="(%1)"/>
      <w:lvlJc w:val="left"/>
      <w:pPr>
        <w:ind w:left="63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3" w15:restartNumberingAfterBreak="0">
    <w:nsid w:val="638A6E61"/>
    <w:multiLevelType w:val="hybridMultilevel"/>
    <w:tmpl w:val="E348CCB2"/>
    <w:lvl w:ilvl="0" w:tplc="4A645B74">
      <w:start w:val="1"/>
      <w:numFmt w:val="decimal"/>
      <w:lvlText w:val="%1"/>
      <w:lvlJc w:val="left"/>
      <w:pPr>
        <w:ind w:left="352" w:hanging="352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4" w15:restartNumberingAfterBreak="0">
    <w:nsid w:val="646D66EA"/>
    <w:multiLevelType w:val="hybridMultilevel"/>
    <w:tmpl w:val="CA3E44AC"/>
    <w:lvl w:ilvl="0" w:tplc="D74AB8AC">
      <w:start w:val="1"/>
      <w:numFmt w:val="decimal"/>
      <w:lvlText w:val="(%1)"/>
      <w:lvlJc w:val="left"/>
      <w:pPr>
        <w:ind w:left="988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55" w15:restartNumberingAfterBreak="0">
    <w:nsid w:val="67822761"/>
    <w:multiLevelType w:val="hybridMultilevel"/>
    <w:tmpl w:val="97E0EA1E"/>
    <w:lvl w:ilvl="0" w:tplc="F2542CC0">
      <w:start w:val="1"/>
      <w:numFmt w:val="decimalEnclosedCircle"/>
      <w:suff w:val="space"/>
      <w:lvlText w:val="%1"/>
      <w:lvlJc w:val="left"/>
      <w:pPr>
        <w:ind w:left="510" w:hanging="51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2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7" w:tentative="1">
      <w:start w:val="1"/>
      <w:numFmt w:val="aiueoFullWidth"/>
      <w:lvlText w:val="(%5)"/>
      <w:lvlJc w:val="left"/>
      <w:pPr>
        <w:ind w:left="2461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7" w:tentative="1">
      <w:start w:val="1"/>
      <w:numFmt w:val="aiueoFullWidth"/>
      <w:lvlText w:val="(%8)"/>
      <w:lvlJc w:val="left"/>
      <w:pPr>
        <w:ind w:left="37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1" w:hanging="420"/>
      </w:pPr>
    </w:lvl>
  </w:abstractNum>
  <w:abstractNum w:abstractNumId="56" w15:restartNumberingAfterBreak="0">
    <w:nsid w:val="68640B99"/>
    <w:multiLevelType w:val="hybridMultilevel"/>
    <w:tmpl w:val="358CB2BA"/>
    <w:lvl w:ilvl="0" w:tplc="D6749EE4">
      <w:start w:val="1"/>
      <w:numFmt w:val="decimalEnclosedCircle"/>
      <w:lvlText w:val="%1"/>
      <w:lvlJc w:val="left"/>
      <w:pPr>
        <w:ind w:left="994" w:hanging="284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5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4" w:hanging="420"/>
      </w:pPr>
    </w:lvl>
    <w:lvl w:ilvl="3" w:tplc="0409000F" w:tentative="1">
      <w:start w:val="1"/>
      <w:numFmt w:val="decimal"/>
      <w:lvlText w:val="%4."/>
      <w:lvlJc w:val="left"/>
      <w:pPr>
        <w:ind w:left="2374" w:hanging="420"/>
      </w:pPr>
    </w:lvl>
    <w:lvl w:ilvl="4" w:tplc="04090017" w:tentative="1">
      <w:start w:val="1"/>
      <w:numFmt w:val="aiueoFullWidth"/>
      <w:lvlText w:val="(%5)"/>
      <w:lvlJc w:val="left"/>
      <w:pPr>
        <w:ind w:left="2794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4" w:hanging="420"/>
      </w:pPr>
    </w:lvl>
    <w:lvl w:ilvl="6" w:tplc="0409000F" w:tentative="1">
      <w:start w:val="1"/>
      <w:numFmt w:val="decimal"/>
      <w:lvlText w:val="%7."/>
      <w:lvlJc w:val="left"/>
      <w:pPr>
        <w:ind w:left="3634" w:hanging="420"/>
      </w:pPr>
    </w:lvl>
    <w:lvl w:ilvl="7" w:tplc="04090017" w:tentative="1">
      <w:start w:val="1"/>
      <w:numFmt w:val="aiueoFullWidth"/>
      <w:lvlText w:val="(%8)"/>
      <w:lvlJc w:val="left"/>
      <w:pPr>
        <w:ind w:left="405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4" w:hanging="420"/>
      </w:pPr>
    </w:lvl>
  </w:abstractNum>
  <w:abstractNum w:abstractNumId="57" w15:restartNumberingAfterBreak="0">
    <w:nsid w:val="68C87FA2"/>
    <w:multiLevelType w:val="hybridMultilevel"/>
    <w:tmpl w:val="4DF4EA00"/>
    <w:lvl w:ilvl="0" w:tplc="9AB813A0">
      <w:start w:val="1"/>
      <w:numFmt w:val="decimal"/>
      <w:lvlText w:val="(%1)"/>
      <w:lvlJc w:val="left"/>
      <w:pPr>
        <w:ind w:left="772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19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2" w:hanging="420"/>
      </w:pPr>
    </w:lvl>
    <w:lvl w:ilvl="3" w:tplc="0409000F" w:tentative="1">
      <w:start w:val="1"/>
      <w:numFmt w:val="decimal"/>
      <w:lvlText w:val="%4."/>
      <w:lvlJc w:val="left"/>
      <w:pPr>
        <w:ind w:left="2032" w:hanging="420"/>
      </w:pPr>
    </w:lvl>
    <w:lvl w:ilvl="4" w:tplc="04090017" w:tentative="1">
      <w:start w:val="1"/>
      <w:numFmt w:val="aiueoFullWidth"/>
      <w:lvlText w:val="(%5)"/>
      <w:lvlJc w:val="left"/>
      <w:pPr>
        <w:ind w:left="2452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2" w:hanging="420"/>
      </w:pPr>
    </w:lvl>
    <w:lvl w:ilvl="6" w:tplc="0409000F" w:tentative="1">
      <w:start w:val="1"/>
      <w:numFmt w:val="decimal"/>
      <w:lvlText w:val="%7."/>
      <w:lvlJc w:val="left"/>
      <w:pPr>
        <w:ind w:left="3292" w:hanging="420"/>
      </w:pPr>
    </w:lvl>
    <w:lvl w:ilvl="7" w:tplc="04090017" w:tentative="1">
      <w:start w:val="1"/>
      <w:numFmt w:val="aiueoFullWidth"/>
      <w:lvlText w:val="(%8)"/>
      <w:lvlJc w:val="left"/>
      <w:pPr>
        <w:ind w:left="3712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2" w:hanging="420"/>
      </w:pPr>
    </w:lvl>
  </w:abstractNum>
  <w:abstractNum w:abstractNumId="58" w15:restartNumberingAfterBreak="0">
    <w:nsid w:val="69261B98"/>
    <w:multiLevelType w:val="hybridMultilevel"/>
    <w:tmpl w:val="18FE2006"/>
    <w:lvl w:ilvl="0" w:tplc="030AE9C0">
      <w:start w:val="1"/>
      <w:numFmt w:val="decimal"/>
      <w:lvlText w:val="%1"/>
      <w:lvlJc w:val="left"/>
      <w:pPr>
        <w:ind w:left="352" w:hanging="3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9" w15:restartNumberingAfterBreak="0">
    <w:nsid w:val="6AF808F9"/>
    <w:multiLevelType w:val="hybridMultilevel"/>
    <w:tmpl w:val="F8B4AE0A"/>
    <w:lvl w:ilvl="0" w:tplc="32704442">
      <w:start w:val="1"/>
      <w:numFmt w:val="decimal"/>
      <w:lvlText w:val="%1"/>
      <w:lvlJc w:val="left"/>
      <w:pPr>
        <w:ind w:left="357" w:hanging="357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0" w15:restartNumberingAfterBreak="0">
    <w:nsid w:val="6D5F2B92"/>
    <w:multiLevelType w:val="hybridMultilevel"/>
    <w:tmpl w:val="21D43B0A"/>
    <w:lvl w:ilvl="0" w:tplc="26A4DA44">
      <w:start w:val="1"/>
      <w:numFmt w:val="decimal"/>
      <w:suff w:val="space"/>
      <w:lvlText w:val="(%1)"/>
      <w:lvlJc w:val="right"/>
      <w:pPr>
        <w:ind w:left="284" w:hanging="2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1" w15:restartNumberingAfterBreak="0">
    <w:nsid w:val="71731942"/>
    <w:multiLevelType w:val="hybridMultilevel"/>
    <w:tmpl w:val="E8D2742E"/>
    <w:lvl w:ilvl="0" w:tplc="B66024B8">
      <w:start w:val="1"/>
      <w:numFmt w:val="decimal"/>
      <w:lvlText w:val="(%1)"/>
      <w:lvlJc w:val="left"/>
      <w:pPr>
        <w:ind w:left="155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62" w15:restartNumberingAfterBreak="0">
    <w:nsid w:val="747151EC"/>
    <w:multiLevelType w:val="hybridMultilevel"/>
    <w:tmpl w:val="0AA819A2"/>
    <w:lvl w:ilvl="0" w:tplc="B66024B8">
      <w:start w:val="1"/>
      <w:numFmt w:val="decimal"/>
      <w:lvlText w:val="(%1)"/>
      <w:lvlJc w:val="left"/>
      <w:pPr>
        <w:ind w:left="77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94" w:hanging="420"/>
      </w:pPr>
    </w:lvl>
    <w:lvl w:ilvl="2" w:tplc="B66024B8">
      <w:start w:val="1"/>
      <w:numFmt w:val="decimal"/>
      <w:lvlText w:val="(%3)"/>
      <w:lvlJc w:val="left"/>
      <w:pPr>
        <w:ind w:left="1614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034" w:hanging="420"/>
      </w:pPr>
    </w:lvl>
    <w:lvl w:ilvl="4" w:tplc="04090017" w:tentative="1">
      <w:start w:val="1"/>
      <w:numFmt w:val="aiueoFullWidth"/>
      <w:lvlText w:val="(%5)"/>
      <w:lvlJc w:val="left"/>
      <w:pPr>
        <w:ind w:left="245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4" w:hanging="420"/>
      </w:pPr>
    </w:lvl>
    <w:lvl w:ilvl="6" w:tplc="0409000F" w:tentative="1">
      <w:start w:val="1"/>
      <w:numFmt w:val="decimal"/>
      <w:lvlText w:val="%7."/>
      <w:lvlJc w:val="left"/>
      <w:pPr>
        <w:ind w:left="3294" w:hanging="420"/>
      </w:pPr>
    </w:lvl>
    <w:lvl w:ilvl="7" w:tplc="04090017" w:tentative="1">
      <w:start w:val="1"/>
      <w:numFmt w:val="aiueoFullWidth"/>
      <w:lvlText w:val="(%8)"/>
      <w:lvlJc w:val="left"/>
      <w:pPr>
        <w:ind w:left="371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4" w:hanging="420"/>
      </w:pPr>
    </w:lvl>
  </w:abstractNum>
  <w:abstractNum w:abstractNumId="63" w15:restartNumberingAfterBreak="0">
    <w:nsid w:val="75296B65"/>
    <w:multiLevelType w:val="hybridMultilevel"/>
    <w:tmpl w:val="FE42C75C"/>
    <w:lvl w:ilvl="0" w:tplc="B66024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6E4E92">
      <w:start w:val="1"/>
      <w:numFmt w:val="decimal"/>
      <w:lvlText w:val="(%2)"/>
      <w:lvlJc w:val="left"/>
      <w:pPr>
        <w:ind w:left="1247" w:firstLine="12"/>
      </w:pPr>
      <w:rPr>
        <w:rFonts w:hint="default"/>
      </w:rPr>
    </w:lvl>
    <w:lvl w:ilvl="2" w:tplc="D3FCEDFC">
      <w:start w:val="1"/>
      <w:numFmt w:val="decimal"/>
      <w:lvlText w:val="（%3）"/>
      <w:lvlJc w:val="left"/>
      <w:pPr>
        <w:ind w:left="567" w:hanging="283"/>
      </w:pPr>
      <w:rPr>
        <w:rFonts w:hint="default"/>
        <w:lang w:val="en-US"/>
      </w:rPr>
    </w:lvl>
    <w:lvl w:ilvl="3" w:tplc="AE7C64F0">
      <w:start w:val="1"/>
      <w:numFmt w:val="decimal"/>
      <w:lvlText w:val="%4"/>
      <w:lvlJc w:val="center"/>
      <w:pPr>
        <w:ind w:left="2100" w:hanging="480"/>
      </w:pPr>
      <w:rPr>
        <w:rFonts w:hint="default"/>
      </w:rPr>
    </w:lvl>
    <w:lvl w:ilvl="4" w:tplc="ACB2D192">
      <w:start w:val="16"/>
      <w:numFmt w:val="bullet"/>
      <w:lvlText w:val="※"/>
      <w:lvlJc w:val="left"/>
      <w:pPr>
        <w:ind w:left="2400" w:hanging="360"/>
      </w:pPr>
      <w:rPr>
        <w:rFonts w:ascii="游明朝" w:eastAsia="游明朝" w:hAnsi="游明朝" w:cstheme="minorBidi" w:hint="eastAsia"/>
        <w:b w:val="0"/>
        <w:color w:val="auto"/>
        <w:sz w:val="22"/>
      </w:r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4" w15:restartNumberingAfterBreak="0">
    <w:nsid w:val="753F3F8C"/>
    <w:multiLevelType w:val="hybridMultilevel"/>
    <w:tmpl w:val="11C622B6"/>
    <w:lvl w:ilvl="0" w:tplc="0B3C501A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5" w15:restartNumberingAfterBreak="0">
    <w:nsid w:val="754A6E5C"/>
    <w:multiLevelType w:val="hybridMultilevel"/>
    <w:tmpl w:val="E8D2742E"/>
    <w:lvl w:ilvl="0" w:tplc="B66024B8">
      <w:start w:val="1"/>
      <w:numFmt w:val="decimal"/>
      <w:lvlText w:val="(%1)"/>
      <w:lvlJc w:val="left"/>
      <w:pPr>
        <w:ind w:left="155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66" w15:restartNumberingAfterBreak="0">
    <w:nsid w:val="76492918"/>
    <w:multiLevelType w:val="hybridMultilevel"/>
    <w:tmpl w:val="10782C58"/>
    <w:lvl w:ilvl="0" w:tplc="D74AB8AC">
      <w:start w:val="1"/>
      <w:numFmt w:val="decimal"/>
      <w:lvlText w:val="(%1)"/>
      <w:lvlJc w:val="left"/>
      <w:pPr>
        <w:ind w:left="6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A920D048">
      <w:start w:val="1"/>
      <w:numFmt w:val="decimal"/>
      <w:lvlText w:val="(%3)"/>
      <w:lvlJc w:val="left"/>
      <w:pPr>
        <w:ind w:left="1021" w:hanging="1021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67" w15:restartNumberingAfterBreak="0">
    <w:nsid w:val="79532655"/>
    <w:multiLevelType w:val="hybridMultilevel"/>
    <w:tmpl w:val="EF18293C"/>
    <w:lvl w:ilvl="0" w:tplc="B66024B8">
      <w:start w:val="1"/>
      <w:numFmt w:val="decimal"/>
      <w:lvlText w:val="(%1)"/>
      <w:lvlJc w:val="left"/>
      <w:pPr>
        <w:ind w:left="71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36" w:hanging="420"/>
      </w:pPr>
    </w:lvl>
    <w:lvl w:ilvl="2" w:tplc="B66024B8">
      <w:start w:val="1"/>
      <w:numFmt w:val="decimal"/>
      <w:lvlText w:val="(%3)"/>
      <w:lvlJc w:val="left"/>
      <w:pPr>
        <w:ind w:left="704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76" w:hanging="420"/>
      </w:pPr>
    </w:lvl>
    <w:lvl w:ilvl="4" w:tplc="04090017" w:tentative="1">
      <w:start w:val="1"/>
      <w:numFmt w:val="aiueoFullWidth"/>
      <w:lvlText w:val="(%5)"/>
      <w:lvlJc w:val="left"/>
      <w:pPr>
        <w:ind w:left="239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16" w:hanging="420"/>
      </w:pPr>
    </w:lvl>
    <w:lvl w:ilvl="6" w:tplc="0409000F" w:tentative="1">
      <w:start w:val="1"/>
      <w:numFmt w:val="decimal"/>
      <w:lvlText w:val="%7."/>
      <w:lvlJc w:val="left"/>
      <w:pPr>
        <w:ind w:left="3236" w:hanging="420"/>
      </w:pPr>
    </w:lvl>
    <w:lvl w:ilvl="7" w:tplc="04090017" w:tentative="1">
      <w:start w:val="1"/>
      <w:numFmt w:val="aiueoFullWidth"/>
      <w:lvlText w:val="(%8)"/>
      <w:lvlJc w:val="left"/>
      <w:pPr>
        <w:ind w:left="3656" w:hanging="420"/>
      </w:pPr>
    </w:lvl>
    <w:lvl w:ilvl="8" w:tplc="04090011" w:tentative="1">
      <w:start w:val="1"/>
      <w:numFmt w:val="decimalEnclosedCircle"/>
      <w:lvlText w:val="%9"/>
      <w:lvlJc w:val="left"/>
      <w:pPr>
        <w:ind w:left="4076" w:hanging="420"/>
      </w:pPr>
    </w:lvl>
  </w:abstractNum>
  <w:abstractNum w:abstractNumId="68" w15:restartNumberingAfterBreak="0">
    <w:nsid w:val="799B0F68"/>
    <w:multiLevelType w:val="hybridMultilevel"/>
    <w:tmpl w:val="D3F297C2"/>
    <w:lvl w:ilvl="0" w:tplc="466E35EA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9" w15:restartNumberingAfterBreak="0">
    <w:nsid w:val="7AAE3070"/>
    <w:multiLevelType w:val="hybridMultilevel"/>
    <w:tmpl w:val="E41C820C"/>
    <w:lvl w:ilvl="0" w:tplc="49384532">
      <w:start w:val="1"/>
      <w:numFmt w:val="decimal"/>
      <w:suff w:val="space"/>
      <w:lvlText w:val="(%1)"/>
      <w:lvlJc w:val="right"/>
      <w:pPr>
        <w:ind w:left="426" w:firstLine="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627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7" w:hanging="420"/>
      </w:pPr>
    </w:lvl>
    <w:lvl w:ilvl="3" w:tplc="0409000F" w:tentative="1">
      <w:start w:val="1"/>
      <w:numFmt w:val="decimal"/>
      <w:lvlText w:val="%4."/>
      <w:lvlJc w:val="left"/>
      <w:pPr>
        <w:ind w:left="2467" w:hanging="420"/>
      </w:pPr>
    </w:lvl>
    <w:lvl w:ilvl="4" w:tplc="04090017" w:tentative="1">
      <w:start w:val="1"/>
      <w:numFmt w:val="aiueoFullWidth"/>
      <w:lvlText w:val="(%5)"/>
      <w:lvlJc w:val="left"/>
      <w:pPr>
        <w:ind w:left="2887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7" w:hanging="420"/>
      </w:pPr>
    </w:lvl>
    <w:lvl w:ilvl="6" w:tplc="0409000F" w:tentative="1">
      <w:start w:val="1"/>
      <w:numFmt w:val="decimal"/>
      <w:lvlText w:val="%7."/>
      <w:lvlJc w:val="left"/>
      <w:pPr>
        <w:ind w:left="3727" w:hanging="420"/>
      </w:pPr>
    </w:lvl>
    <w:lvl w:ilvl="7" w:tplc="04090017" w:tentative="1">
      <w:start w:val="1"/>
      <w:numFmt w:val="aiueoFullWidth"/>
      <w:lvlText w:val="(%8)"/>
      <w:lvlJc w:val="left"/>
      <w:pPr>
        <w:ind w:left="4147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7" w:hanging="420"/>
      </w:pPr>
    </w:lvl>
  </w:abstractNum>
  <w:abstractNum w:abstractNumId="70" w15:restartNumberingAfterBreak="0">
    <w:nsid w:val="7DF43ED4"/>
    <w:multiLevelType w:val="hybridMultilevel"/>
    <w:tmpl w:val="94085CC6"/>
    <w:lvl w:ilvl="0" w:tplc="BFEA18D8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00299356">
    <w:abstractNumId w:val="15"/>
  </w:num>
  <w:num w:numId="2" w16cid:durableId="1100762641">
    <w:abstractNumId w:val="63"/>
  </w:num>
  <w:num w:numId="3" w16cid:durableId="394133600">
    <w:abstractNumId w:val="60"/>
  </w:num>
  <w:num w:numId="4" w16cid:durableId="332152541">
    <w:abstractNumId w:val="45"/>
  </w:num>
  <w:num w:numId="5" w16cid:durableId="1355692930">
    <w:abstractNumId w:val="3"/>
  </w:num>
  <w:num w:numId="6" w16cid:durableId="1706055804">
    <w:abstractNumId w:val="40"/>
  </w:num>
  <w:num w:numId="7" w16cid:durableId="624963328">
    <w:abstractNumId w:val="22"/>
  </w:num>
  <w:num w:numId="8" w16cid:durableId="708383056">
    <w:abstractNumId w:val="18"/>
  </w:num>
  <w:num w:numId="9" w16cid:durableId="1811897385">
    <w:abstractNumId w:val="55"/>
  </w:num>
  <w:num w:numId="10" w16cid:durableId="1871795646">
    <w:abstractNumId w:val="35"/>
  </w:num>
  <w:num w:numId="11" w16cid:durableId="2082603099">
    <w:abstractNumId w:val="12"/>
  </w:num>
  <w:num w:numId="12" w16cid:durableId="153644244">
    <w:abstractNumId w:val="52"/>
  </w:num>
  <w:num w:numId="13" w16cid:durableId="350960327">
    <w:abstractNumId w:val="67"/>
  </w:num>
  <w:num w:numId="14" w16cid:durableId="1254507892">
    <w:abstractNumId w:val="46"/>
  </w:num>
  <w:num w:numId="15" w16cid:durableId="497236510">
    <w:abstractNumId w:val="20"/>
  </w:num>
  <w:num w:numId="16" w16cid:durableId="2033340850">
    <w:abstractNumId w:val="68"/>
  </w:num>
  <w:num w:numId="17" w16cid:durableId="245069840">
    <w:abstractNumId w:val="59"/>
  </w:num>
  <w:num w:numId="18" w16cid:durableId="1307004354">
    <w:abstractNumId w:val="16"/>
  </w:num>
  <w:num w:numId="19" w16cid:durableId="1717779415">
    <w:abstractNumId w:val="25"/>
  </w:num>
  <w:num w:numId="20" w16cid:durableId="474224684">
    <w:abstractNumId w:val="64"/>
  </w:num>
  <w:num w:numId="21" w16cid:durableId="460267630">
    <w:abstractNumId w:val="34"/>
  </w:num>
  <w:num w:numId="22" w16cid:durableId="2108841505">
    <w:abstractNumId w:val="70"/>
  </w:num>
  <w:num w:numId="23" w16cid:durableId="1281717775">
    <w:abstractNumId w:val="61"/>
  </w:num>
  <w:num w:numId="24" w16cid:durableId="1337609918">
    <w:abstractNumId w:val="51"/>
  </w:num>
  <w:num w:numId="25" w16cid:durableId="1032801785">
    <w:abstractNumId w:val="69"/>
  </w:num>
  <w:num w:numId="26" w16cid:durableId="583340449">
    <w:abstractNumId w:val="65"/>
  </w:num>
  <w:num w:numId="27" w16cid:durableId="1003583025">
    <w:abstractNumId w:val="31"/>
  </w:num>
  <w:num w:numId="28" w16cid:durableId="1149591280">
    <w:abstractNumId w:val="6"/>
  </w:num>
  <w:num w:numId="29" w16cid:durableId="1348873362">
    <w:abstractNumId w:val="7"/>
  </w:num>
  <w:num w:numId="30" w16cid:durableId="1161576832">
    <w:abstractNumId w:val="30"/>
  </w:num>
  <w:num w:numId="31" w16cid:durableId="120392926">
    <w:abstractNumId w:val="4"/>
  </w:num>
  <w:num w:numId="32" w16cid:durableId="1475097548">
    <w:abstractNumId w:val="62"/>
  </w:num>
  <w:num w:numId="33" w16cid:durableId="522746540">
    <w:abstractNumId w:val="0"/>
  </w:num>
  <w:num w:numId="34" w16cid:durableId="1612317121">
    <w:abstractNumId w:val="33"/>
  </w:num>
  <w:num w:numId="35" w16cid:durableId="932009041">
    <w:abstractNumId w:val="21"/>
  </w:num>
  <w:num w:numId="36" w16cid:durableId="791171287">
    <w:abstractNumId w:val="43"/>
  </w:num>
  <w:num w:numId="37" w16cid:durableId="1636449159">
    <w:abstractNumId w:val="11"/>
  </w:num>
  <w:num w:numId="38" w16cid:durableId="1615089093">
    <w:abstractNumId w:val="17"/>
  </w:num>
  <w:num w:numId="39" w16cid:durableId="1302807660">
    <w:abstractNumId w:val="10"/>
  </w:num>
  <w:num w:numId="40" w16cid:durableId="1933126264">
    <w:abstractNumId w:val="9"/>
  </w:num>
  <w:num w:numId="41" w16cid:durableId="1418357757">
    <w:abstractNumId w:val="36"/>
  </w:num>
  <w:num w:numId="42" w16cid:durableId="1001393998">
    <w:abstractNumId w:val="39"/>
  </w:num>
  <w:num w:numId="43" w16cid:durableId="869685904">
    <w:abstractNumId w:val="23"/>
  </w:num>
  <w:num w:numId="44" w16cid:durableId="1157068222">
    <w:abstractNumId w:val="26"/>
  </w:num>
  <w:num w:numId="45" w16cid:durableId="104740520">
    <w:abstractNumId w:val="8"/>
  </w:num>
  <w:num w:numId="46" w16cid:durableId="735083937">
    <w:abstractNumId w:val="1"/>
  </w:num>
  <w:num w:numId="47" w16cid:durableId="1674792709">
    <w:abstractNumId w:val="56"/>
  </w:num>
  <w:num w:numId="48" w16cid:durableId="981738158">
    <w:abstractNumId w:val="41"/>
  </w:num>
  <w:num w:numId="49" w16cid:durableId="478884090">
    <w:abstractNumId w:val="28"/>
  </w:num>
  <w:num w:numId="50" w16cid:durableId="1379862101">
    <w:abstractNumId w:val="2"/>
  </w:num>
  <w:num w:numId="51" w16cid:durableId="1386948064">
    <w:abstractNumId w:val="27"/>
  </w:num>
  <w:num w:numId="52" w16cid:durableId="1912959142">
    <w:abstractNumId w:val="49"/>
  </w:num>
  <w:num w:numId="53" w16cid:durableId="231501045">
    <w:abstractNumId w:val="19"/>
  </w:num>
  <w:num w:numId="54" w16cid:durableId="948778604">
    <w:abstractNumId w:val="42"/>
  </w:num>
  <w:num w:numId="55" w16cid:durableId="151918363">
    <w:abstractNumId w:val="50"/>
  </w:num>
  <w:num w:numId="56" w16cid:durableId="236672704">
    <w:abstractNumId w:val="66"/>
  </w:num>
  <w:num w:numId="57" w16cid:durableId="401175454">
    <w:abstractNumId w:val="32"/>
  </w:num>
  <w:num w:numId="58" w16cid:durableId="2042437423">
    <w:abstractNumId w:val="38"/>
  </w:num>
  <w:num w:numId="59" w16cid:durableId="1786342121">
    <w:abstractNumId w:val="54"/>
  </w:num>
  <w:num w:numId="60" w16cid:durableId="345131065">
    <w:abstractNumId w:val="48"/>
  </w:num>
  <w:num w:numId="61" w16cid:durableId="980768735">
    <w:abstractNumId w:val="53"/>
  </w:num>
  <w:num w:numId="62" w16cid:durableId="172425500">
    <w:abstractNumId w:val="13"/>
  </w:num>
  <w:num w:numId="63" w16cid:durableId="1802111779">
    <w:abstractNumId w:val="5"/>
  </w:num>
  <w:num w:numId="64" w16cid:durableId="119807943">
    <w:abstractNumId w:val="44"/>
  </w:num>
  <w:num w:numId="65" w16cid:durableId="1874804354">
    <w:abstractNumId w:val="12"/>
    <w:lvlOverride w:ilvl="0">
      <w:startOverride w:val="1"/>
    </w:lvlOverride>
  </w:num>
  <w:num w:numId="66" w16cid:durableId="155611176">
    <w:abstractNumId w:val="52"/>
    <w:lvlOverride w:ilvl="0">
      <w:startOverride w:val="1"/>
    </w:lvlOverride>
  </w:num>
  <w:num w:numId="67" w16cid:durableId="1315334046">
    <w:abstractNumId w:val="12"/>
    <w:lvlOverride w:ilvl="0">
      <w:startOverride w:val="1"/>
    </w:lvlOverride>
  </w:num>
  <w:num w:numId="68" w16cid:durableId="1060396990">
    <w:abstractNumId w:val="12"/>
    <w:lvlOverride w:ilvl="0">
      <w:startOverride w:val="1"/>
    </w:lvlOverride>
  </w:num>
  <w:num w:numId="69" w16cid:durableId="2083749665">
    <w:abstractNumId w:val="12"/>
    <w:lvlOverride w:ilvl="0">
      <w:startOverride w:val="1"/>
    </w:lvlOverride>
  </w:num>
  <w:num w:numId="70" w16cid:durableId="121651360">
    <w:abstractNumId w:val="12"/>
    <w:lvlOverride w:ilvl="0">
      <w:startOverride w:val="1"/>
    </w:lvlOverride>
  </w:num>
  <w:num w:numId="71" w16cid:durableId="1255165981">
    <w:abstractNumId w:val="8"/>
    <w:lvlOverride w:ilvl="0">
      <w:startOverride w:val="1"/>
    </w:lvlOverride>
  </w:num>
  <w:num w:numId="72" w16cid:durableId="1891845116">
    <w:abstractNumId w:val="19"/>
    <w:lvlOverride w:ilvl="0">
      <w:startOverride w:val="1"/>
    </w:lvlOverride>
  </w:num>
  <w:num w:numId="73" w16cid:durableId="2019111346">
    <w:abstractNumId w:val="42"/>
    <w:lvlOverride w:ilvl="0">
      <w:startOverride w:val="1"/>
    </w:lvlOverride>
  </w:num>
  <w:num w:numId="74" w16cid:durableId="2084569239">
    <w:abstractNumId w:val="42"/>
    <w:lvlOverride w:ilvl="0">
      <w:startOverride w:val="1"/>
    </w:lvlOverride>
  </w:num>
  <w:num w:numId="75" w16cid:durableId="1491556567">
    <w:abstractNumId w:val="58"/>
  </w:num>
  <w:num w:numId="76" w16cid:durableId="1069697170">
    <w:abstractNumId w:val="37"/>
  </w:num>
  <w:num w:numId="77" w16cid:durableId="331957865">
    <w:abstractNumId w:val="15"/>
    <w:lvlOverride w:ilvl="0">
      <w:startOverride w:val="1"/>
    </w:lvlOverride>
  </w:num>
  <w:num w:numId="78" w16cid:durableId="1157575564">
    <w:abstractNumId w:val="32"/>
    <w:lvlOverride w:ilvl="0">
      <w:startOverride w:val="1"/>
    </w:lvlOverride>
  </w:num>
  <w:num w:numId="79" w16cid:durableId="504901935">
    <w:abstractNumId w:val="32"/>
    <w:lvlOverride w:ilvl="0">
      <w:startOverride w:val="1"/>
    </w:lvlOverride>
  </w:num>
  <w:num w:numId="80" w16cid:durableId="1529685500">
    <w:abstractNumId w:val="14"/>
  </w:num>
  <w:num w:numId="81" w16cid:durableId="1691105279">
    <w:abstractNumId w:val="24"/>
  </w:num>
  <w:num w:numId="82" w16cid:durableId="62029382">
    <w:abstractNumId w:val="12"/>
    <w:lvlOverride w:ilvl="0">
      <w:startOverride w:val="1"/>
    </w:lvlOverride>
  </w:num>
  <w:num w:numId="83" w16cid:durableId="469901852">
    <w:abstractNumId w:val="57"/>
  </w:num>
  <w:num w:numId="84" w16cid:durableId="959065835">
    <w:abstractNumId w:val="8"/>
    <w:lvlOverride w:ilvl="0">
      <w:startOverride w:val="1"/>
    </w:lvlOverride>
  </w:num>
  <w:num w:numId="85" w16cid:durableId="1493788897">
    <w:abstractNumId w:val="47"/>
  </w:num>
  <w:num w:numId="86" w16cid:durableId="148794905">
    <w:abstractNumId w:val="29"/>
  </w:num>
  <w:num w:numId="87" w16cid:durableId="1770157560">
    <w:abstractNumId w:val="12"/>
    <w:lvlOverride w:ilvl="0">
      <w:startOverride w:val="1"/>
    </w:lvlOverride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hideSpellingErrors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85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291"/>
    <w:rsid w:val="000057ED"/>
    <w:rsid w:val="00006827"/>
    <w:rsid w:val="00007259"/>
    <w:rsid w:val="00007BEB"/>
    <w:rsid w:val="000172FB"/>
    <w:rsid w:val="00017B71"/>
    <w:rsid w:val="0002126E"/>
    <w:rsid w:val="0002166E"/>
    <w:rsid w:val="00023270"/>
    <w:rsid w:val="00023585"/>
    <w:rsid w:val="0003047D"/>
    <w:rsid w:val="00032623"/>
    <w:rsid w:val="000338AD"/>
    <w:rsid w:val="00034BC5"/>
    <w:rsid w:val="000365C0"/>
    <w:rsid w:val="00036D1C"/>
    <w:rsid w:val="00037DFF"/>
    <w:rsid w:val="00040111"/>
    <w:rsid w:val="00040866"/>
    <w:rsid w:val="000409DB"/>
    <w:rsid w:val="00041279"/>
    <w:rsid w:val="000449C5"/>
    <w:rsid w:val="00046AEA"/>
    <w:rsid w:val="00047334"/>
    <w:rsid w:val="00047F78"/>
    <w:rsid w:val="00050BD8"/>
    <w:rsid w:val="00052E05"/>
    <w:rsid w:val="00055371"/>
    <w:rsid w:val="00056164"/>
    <w:rsid w:val="0006174C"/>
    <w:rsid w:val="00064AD7"/>
    <w:rsid w:val="00064DA6"/>
    <w:rsid w:val="00065D1E"/>
    <w:rsid w:val="00066064"/>
    <w:rsid w:val="00067DFC"/>
    <w:rsid w:val="000706AB"/>
    <w:rsid w:val="0007668D"/>
    <w:rsid w:val="00077A60"/>
    <w:rsid w:val="0008004D"/>
    <w:rsid w:val="000804EB"/>
    <w:rsid w:val="000809F7"/>
    <w:rsid w:val="00082F39"/>
    <w:rsid w:val="000844DA"/>
    <w:rsid w:val="00087829"/>
    <w:rsid w:val="000912CF"/>
    <w:rsid w:val="0009278C"/>
    <w:rsid w:val="000947A1"/>
    <w:rsid w:val="00094B68"/>
    <w:rsid w:val="00096D30"/>
    <w:rsid w:val="000978B0"/>
    <w:rsid w:val="000A0F0F"/>
    <w:rsid w:val="000A1469"/>
    <w:rsid w:val="000A5AA2"/>
    <w:rsid w:val="000A5FAF"/>
    <w:rsid w:val="000B0A47"/>
    <w:rsid w:val="000B1AA2"/>
    <w:rsid w:val="000B4980"/>
    <w:rsid w:val="000B506B"/>
    <w:rsid w:val="000B574C"/>
    <w:rsid w:val="000B7DC7"/>
    <w:rsid w:val="000C0574"/>
    <w:rsid w:val="000C064B"/>
    <w:rsid w:val="000C1230"/>
    <w:rsid w:val="000C1D95"/>
    <w:rsid w:val="000C2626"/>
    <w:rsid w:val="000C4BD6"/>
    <w:rsid w:val="000C57A1"/>
    <w:rsid w:val="000C7FD8"/>
    <w:rsid w:val="000D0F98"/>
    <w:rsid w:val="000D3E31"/>
    <w:rsid w:val="000D56FD"/>
    <w:rsid w:val="000D712E"/>
    <w:rsid w:val="000E0BAB"/>
    <w:rsid w:val="000E2730"/>
    <w:rsid w:val="000E2A8C"/>
    <w:rsid w:val="000E3FB7"/>
    <w:rsid w:val="000E510C"/>
    <w:rsid w:val="000E53B1"/>
    <w:rsid w:val="000E650D"/>
    <w:rsid w:val="000E6AB0"/>
    <w:rsid w:val="000E6E51"/>
    <w:rsid w:val="000F088E"/>
    <w:rsid w:val="000F2F7D"/>
    <w:rsid w:val="000F7C84"/>
    <w:rsid w:val="001018C2"/>
    <w:rsid w:val="00103AB1"/>
    <w:rsid w:val="00104AC1"/>
    <w:rsid w:val="001051B9"/>
    <w:rsid w:val="00106220"/>
    <w:rsid w:val="00106BAD"/>
    <w:rsid w:val="00110E94"/>
    <w:rsid w:val="001118F6"/>
    <w:rsid w:val="001120CF"/>
    <w:rsid w:val="00112382"/>
    <w:rsid w:val="00114DC6"/>
    <w:rsid w:val="00115633"/>
    <w:rsid w:val="00120E74"/>
    <w:rsid w:val="001216E2"/>
    <w:rsid w:val="00121829"/>
    <w:rsid w:val="00122263"/>
    <w:rsid w:val="0012317A"/>
    <w:rsid w:val="00124415"/>
    <w:rsid w:val="001246B8"/>
    <w:rsid w:val="00125733"/>
    <w:rsid w:val="001266CA"/>
    <w:rsid w:val="0013290C"/>
    <w:rsid w:val="0013466D"/>
    <w:rsid w:val="00135FE5"/>
    <w:rsid w:val="0013756C"/>
    <w:rsid w:val="00137E89"/>
    <w:rsid w:val="001409D7"/>
    <w:rsid w:val="00145581"/>
    <w:rsid w:val="0014583C"/>
    <w:rsid w:val="00146866"/>
    <w:rsid w:val="00147A63"/>
    <w:rsid w:val="001518D7"/>
    <w:rsid w:val="0015247B"/>
    <w:rsid w:val="0015549E"/>
    <w:rsid w:val="00155665"/>
    <w:rsid w:val="00155674"/>
    <w:rsid w:val="00155AEF"/>
    <w:rsid w:val="00155F6A"/>
    <w:rsid w:val="0015642D"/>
    <w:rsid w:val="001625B4"/>
    <w:rsid w:val="00164A5D"/>
    <w:rsid w:val="00167C84"/>
    <w:rsid w:val="001700D2"/>
    <w:rsid w:val="0017131D"/>
    <w:rsid w:val="00173C3F"/>
    <w:rsid w:val="001754A1"/>
    <w:rsid w:val="001754B5"/>
    <w:rsid w:val="001765E9"/>
    <w:rsid w:val="001776D4"/>
    <w:rsid w:val="001814A5"/>
    <w:rsid w:val="0018468E"/>
    <w:rsid w:val="00185935"/>
    <w:rsid w:val="001869AD"/>
    <w:rsid w:val="00193652"/>
    <w:rsid w:val="0019406D"/>
    <w:rsid w:val="0019436C"/>
    <w:rsid w:val="00194873"/>
    <w:rsid w:val="00194BC1"/>
    <w:rsid w:val="00195419"/>
    <w:rsid w:val="00196802"/>
    <w:rsid w:val="00196808"/>
    <w:rsid w:val="001A23F8"/>
    <w:rsid w:val="001A3CBF"/>
    <w:rsid w:val="001A3EFC"/>
    <w:rsid w:val="001A6E03"/>
    <w:rsid w:val="001A7697"/>
    <w:rsid w:val="001B09EB"/>
    <w:rsid w:val="001B0F50"/>
    <w:rsid w:val="001B1DE0"/>
    <w:rsid w:val="001B3370"/>
    <w:rsid w:val="001B3AE2"/>
    <w:rsid w:val="001B55DE"/>
    <w:rsid w:val="001B5612"/>
    <w:rsid w:val="001B5A39"/>
    <w:rsid w:val="001B5F19"/>
    <w:rsid w:val="001B6641"/>
    <w:rsid w:val="001B7ABA"/>
    <w:rsid w:val="001C0607"/>
    <w:rsid w:val="001C0A55"/>
    <w:rsid w:val="001C12A2"/>
    <w:rsid w:val="001C3A66"/>
    <w:rsid w:val="001C44FC"/>
    <w:rsid w:val="001C4C21"/>
    <w:rsid w:val="001C5960"/>
    <w:rsid w:val="001C5B02"/>
    <w:rsid w:val="001D0396"/>
    <w:rsid w:val="001D20C0"/>
    <w:rsid w:val="001D3C14"/>
    <w:rsid w:val="001D3CEF"/>
    <w:rsid w:val="001D51DE"/>
    <w:rsid w:val="001D6B99"/>
    <w:rsid w:val="001D703B"/>
    <w:rsid w:val="001D7106"/>
    <w:rsid w:val="001E0D90"/>
    <w:rsid w:val="001E3069"/>
    <w:rsid w:val="001E370F"/>
    <w:rsid w:val="001E4656"/>
    <w:rsid w:val="001F49D1"/>
    <w:rsid w:val="001F4B82"/>
    <w:rsid w:val="001F5417"/>
    <w:rsid w:val="001F586A"/>
    <w:rsid w:val="001F621B"/>
    <w:rsid w:val="001F7382"/>
    <w:rsid w:val="001F7F37"/>
    <w:rsid w:val="0020069F"/>
    <w:rsid w:val="00203FEF"/>
    <w:rsid w:val="00207F75"/>
    <w:rsid w:val="0021264C"/>
    <w:rsid w:val="00213503"/>
    <w:rsid w:val="00216F64"/>
    <w:rsid w:val="00227C61"/>
    <w:rsid w:val="00231E61"/>
    <w:rsid w:val="00231FBF"/>
    <w:rsid w:val="00233171"/>
    <w:rsid w:val="0023474F"/>
    <w:rsid w:val="00235A11"/>
    <w:rsid w:val="00237BB7"/>
    <w:rsid w:val="00240504"/>
    <w:rsid w:val="002445A6"/>
    <w:rsid w:val="00245608"/>
    <w:rsid w:val="00245A73"/>
    <w:rsid w:val="00245F83"/>
    <w:rsid w:val="00246EBF"/>
    <w:rsid w:val="00247DCC"/>
    <w:rsid w:val="002505D0"/>
    <w:rsid w:val="0025521A"/>
    <w:rsid w:val="002602BF"/>
    <w:rsid w:val="002615B1"/>
    <w:rsid w:val="00262E6D"/>
    <w:rsid w:val="00264B02"/>
    <w:rsid w:val="00265967"/>
    <w:rsid w:val="00266606"/>
    <w:rsid w:val="0027112D"/>
    <w:rsid w:val="00273D4A"/>
    <w:rsid w:val="002777B4"/>
    <w:rsid w:val="00277B59"/>
    <w:rsid w:val="002816A6"/>
    <w:rsid w:val="002828B6"/>
    <w:rsid w:val="00282B1B"/>
    <w:rsid w:val="00282E7F"/>
    <w:rsid w:val="0028423E"/>
    <w:rsid w:val="002845EB"/>
    <w:rsid w:val="0029218A"/>
    <w:rsid w:val="002933D1"/>
    <w:rsid w:val="00293873"/>
    <w:rsid w:val="00294D71"/>
    <w:rsid w:val="002950A0"/>
    <w:rsid w:val="00295A39"/>
    <w:rsid w:val="00295AAE"/>
    <w:rsid w:val="002966A1"/>
    <w:rsid w:val="00297A42"/>
    <w:rsid w:val="002A21FB"/>
    <w:rsid w:val="002A267C"/>
    <w:rsid w:val="002A2EE0"/>
    <w:rsid w:val="002A465A"/>
    <w:rsid w:val="002A528E"/>
    <w:rsid w:val="002A5BAF"/>
    <w:rsid w:val="002A6F89"/>
    <w:rsid w:val="002A768A"/>
    <w:rsid w:val="002B1907"/>
    <w:rsid w:val="002B5AFC"/>
    <w:rsid w:val="002B66AC"/>
    <w:rsid w:val="002B6FA3"/>
    <w:rsid w:val="002B7394"/>
    <w:rsid w:val="002C30F0"/>
    <w:rsid w:val="002C3CB2"/>
    <w:rsid w:val="002C4704"/>
    <w:rsid w:val="002C5D73"/>
    <w:rsid w:val="002C642D"/>
    <w:rsid w:val="002C6736"/>
    <w:rsid w:val="002D069B"/>
    <w:rsid w:val="002D098F"/>
    <w:rsid w:val="002D1069"/>
    <w:rsid w:val="002D35A0"/>
    <w:rsid w:val="002D4F19"/>
    <w:rsid w:val="002D5CAC"/>
    <w:rsid w:val="002E2B2E"/>
    <w:rsid w:val="002E3280"/>
    <w:rsid w:val="002E4253"/>
    <w:rsid w:val="002F0AF9"/>
    <w:rsid w:val="002F1E0E"/>
    <w:rsid w:val="002F299E"/>
    <w:rsid w:val="002F380C"/>
    <w:rsid w:val="002F38C8"/>
    <w:rsid w:val="002F4D21"/>
    <w:rsid w:val="002F5794"/>
    <w:rsid w:val="002F7692"/>
    <w:rsid w:val="00302432"/>
    <w:rsid w:val="00305374"/>
    <w:rsid w:val="003058D6"/>
    <w:rsid w:val="00307F07"/>
    <w:rsid w:val="00310FC4"/>
    <w:rsid w:val="003115BE"/>
    <w:rsid w:val="0031205A"/>
    <w:rsid w:val="00312080"/>
    <w:rsid w:val="00313214"/>
    <w:rsid w:val="003133C9"/>
    <w:rsid w:val="003165B4"/>
    <w:rsid w:val="00317242"/>
    <w:rsid w:val="00317D5F"/>
    <w:rsid w:val="00320EB0"/>
    <w:rsid w:val="00323067"/>
    <w:rsid w:val="003267AF"/>
    <w:rsid w:val="0032745D"/>
    <w:rsid w:val="00330EA6"/>
    <w:rsid w:val="003327DC"/>
    <w:rsid w:val="0033301E"/>
    <w:rsid w:val="00333BE0"/>
    <w:rsid w:val="00333EEC"/>
    <w:rsid w:val="00334D37"/>
    <w:rsid w:val="00335C23"/>
    <w:rsid w:val="003368F7"/>
    <w:rsid w:val="0033788D"/>
    <w:rsid w:val="00340AE0"/>
    <w:rsid w:val="00340FDA"/>
    <w:rsid w:val="00342158"/>
    <w:rsid w:val="00342B15"/>
    <w:rsid w:val="00343837"/>
    <w:rsid w:val="00344648"/>
    <w:rsid w:val="00345231"/>
    <w:rsid w:val="00347B1F"/>
    <w:rsid w:val="00350AD3"/>
    <w:rsid w:val="00350DCA"/>
    <w:rsid w:val="003518DA"/>
    <w:rsid w:val="00352F44"/>
    <w:rsid w:val="003546F4"/>
    <w:rsid w:val="00354F74"/>
    <w:rsid w:val="003567F7"/>
    <w:rsid w:val="003631C8"/>
    <w:rsid w:val="00364118"/>
    <w:rsid w:val="0036514F"/>
    <w:rsid w:val="00367176"/>
    <w:rsid w:val="00371518"/>
    <w:rsid w:val="0037195C"/>
    <w:rsid w:val="00371D3B"/>
    <w:rsid w:val="00374644"/>
    <w:rsid w:val="00375085"/>
    <w:rsid w:val="003822C4"/>
    <w:rsid w:val="003844D9"/>
    <w:rsid w:val="00384B06"/>
    <w:rsid w:val="00384BDA"/>
    <w:rsid w:val="003901F4"/>
    <w:rsid w:val="0039035A"/>
    <w:rsid w:val="00397347"/>
    <w:rsid w:val="003A089C"/>
    <w:rsid w:val="003A14D5"/>
    <w:rsid w:val="003A2F60"/>
    <w:rsid w:val="003A509A"/>
    <w:rsid w:val="003A5326"/>
    <w:rsid w:val="003A5EB7"/>
    <w:rsid w:val="003A60A5"/>
    <w:rsid w:val="003B0EBA"/>
    <w:rsid w:val="003B262F"/>
    <w:rsid w:val="003B690C"/>
    <w:rsid w:val="003B6D70"/>
    <w:rsid w:val="003B6D81"/>
    <w:rsid w:val="003C198F"/>
    <w:rsid w:val="003C1DD7"/>
    <w:rsid w:val="003C3530"/>
    <w:rsid w:val="003C41FD"/>
    <w:rsid w:val="003C6157"/>
    <w:rsid w:val="003D0E8E"/>
    <w:rsid w:val="003D1BFA"/>
    <w:rsid w:val="003D26D3"/>
    <w:rsid w:val="003E16E5"/>
    <w:rsid w:val="003E440F"/>
    <w:rsid w:val="003E5E63"/>
    <w:rsid w:val="003E606A"/>
    <w:rsid w:val="003F0DC0"/>
    <w:rsid w:val="003F1CF7"/>
    <w:rsid w:val="003F47A8"/>
    <w:rsid w:val="003F7EAD"/>
    <w:rsid w:val="004018AC"/>
    <w:rsid w:val="00401AE3"/>
    <w:rsid w:val="00402190"/>
    <w:rsid w:val="00406A8F"/>
    <w:rsid w:val="00407288"/>
    <w:rsid w:val="0040772E"/>
    <w:rsid w:val="00410D54"/>
    <w:rsid w:val="0041137E"/>
    <w:rsid w:val="00411765"/>
    <w:rsid w:val="004122DC"/>
    <w:rsid w:val="00412CC7"/>
    <w:rsid w:val="004143D9"/>
    <w:rsid w:val="0041440B"/>
    <w:rsid w:val="00415765"/>
    <w:rsid w:val="00417BA8"/>
    <w:rsid w:val="00417F0C"/>
    <w:rsid w:val="00420DDD"/>
    <w:rsid w:val="004214D3"/>
    <w:rsid w:val="004217C1"/>
    <w:rsid w:val="00423F1E"/>
    <w:rsid w:val="004263AB"/>
    <w:rsid w:val="004274CE"/>
    <w:rsid w:val="0043159F"/>
    <w:rsid w:val="00432D75"/>
    <w:rsid w:val="00435795"/>
    <w:rsid w:val="0043773F"/>
    <w:rsid w:val="004409B4"/>
    <w:rsid w:val="00441673"/>
    <w:rsid w:val="0044738A"/>
    <w:rsid w:val="00450C0F"/>
    <w:rsid w:val="00450FAF"/>
    <w:rsid w:val="00452B41"/>
    <w:rsid w:val="004548E7"/>
    <w:rsid w:val="00454FC6"/>
    <w:rsid w:val="00455160"/>
    <w:rsid w:val="004565DF"/>
    <w:rsid w:val="0045706F"/>
    <w:rsid w:val="00460A20"/>
    <w:rsid w:val="00461416"/>
    <w:rsid w:val="004624C1"/>
    <w:rsid w:val="004628D1"/>
    <w:rsid w:val="00463DFA"/>
    <w:rsid w:val="004641E4"/>
    <w:rsid w:val="004644A0"/>
    <w:rsid w:val="004653E4"/>
    <w:rsid w:val="00465EFC"/>
    <w:rsid w:val="00466DBE"/>
    <w:rsid w:val="004709EE"/>
    <w:rsid w:val="00471C09"/>
    <w:rsid w:val="004757A2"/>
    <w:rsid w:val="00482619"/>
    <w:rsid w:val="00483693"/>
    <w:rsid w:val="00484B0C"/>
    <w:rsid w:val="004850E5"/>
    <w:rsid w:val="004867E6"/>
    <w:rsid w:val="00491226"/>
    <w:rsid w:val="004913B8"/>
    <w:rsid w:val="004914BE"/>
    <w:rsid w:val="00493CDA"/>
    <w:rsid w:val="00496E61"/>
    <w:rsid w:val="0049792C"/>
    <w:rsid w:val="004A1392"/>
    <w:rsid w:val="004A1F11"/>
    <w:rsid w:val="004A2207"/>
    <w:rsid w:val="004A68DC"/>
    <w:rsid w:val="004B0CE8"/>
    <w:rsid w:val="004B5051"/>
    <w:rsid w:val="004B5066"/>
    <w:rsid w:val="004B6C9B"/>
    <w:rsid w:val="004B6E5A"/>
    <w:rsid w:val="004B729E"/>
    <w:rsid w:val="004C2E08"/>
    <w:rsid w:val="004D295E"/>
    <w:rsid w:val="004D47C2"/>
    <w:rsid w:val="004E0622"/>
    <w:rsid w:val="004E1678"/>
    <w:rsid w:val="004E20AD"/>
    <w:rsid w:val="004E40D0"/>
    <w:rsid w:val="004E45E5"/>
    <w:rsid w:val="004E647D"/>
    <w:rsid w:val="004E7422"/>
    <w:rsid w:val="004F0DC5"/>
    <w:rsid w:val="004F1C75"/>
    <w:rsid w:val="004F21F3"/>
    <w:rsid w:val="004F61E7"/>
    <w:rsid w:val="004F7615"/>
    <w:rsid w:val="004F7FCF"/>
    <w:rsid w:val="00505128"/>
    <w:rsid w:val="0050550E"/>
    <w:rsid w:val="00506B70"/>
    <w:rsid w:val="005078F1"/>
    <w:rsid w:val="00511E81"/>
    <w:rsid w:val="00512872"/>
    <w:rsid w:val="00515A53"/>
    <w:rsid w:val="00521DC8"/>
    <w:rsid w:val="005224E2"/>
    <w:rsid w:val="0052271E"/>
    <w:rsid w:val="00522C08"/>
    <w:rsid w:val="00523C43"/>
    <w:rsid w:val="005248D1"/>
    <w:rsid w:val="00525400"/>
    <w:rsid w:val="00526A84"/>
    <w:rsid w:val="00526C74"/>
    <w:rsid w:val="00530125"/>
    <w:rsid w:val="00533EEB"/>
    <w:rsid w:val="00534218"/>
    <w:rsid w:val="00535C27"/>
    <w:rsid w:val="00540F87"/>
    <w:rsid w:val="005436A8"/>
    <w:rsid w:val="0054392C"/>
    <w:rsid w:val="005445FE"/>
    <w:rsid w:val="00546297"/>
    <w:rsid w:val="005469ED"/>
    <w:rsid w:val="00550480"/>
    <w:rsid w:val="00551814"/>
    <w:rsid w:val="005548A8"/>
    <w:rsid w:val="00554B2E"/>
    <w:rsid w:val="00557F74"/>
    <w:rsid w:val="005616B9"/>
    <w:rsid w:val="00562952"/>
    <w:rsid w:val="00562E35"/>
    <w:rsid w:val="00562F36"/>
    <w:rsid w:val="005643C2"/>
    <w:rsid w:val="00565B40"/>
    <w:rsid w:val="0056791F"/>
    <w:rsid w:val="0057064B"/>
    <w:rsid w:val="00571BF7"/>
    <w:rsid w:val="00572F1F"/>
    <w:rsid w:val="00574381"/>
    <w:rsid w:val="00577445"/>
    <w:rsid w:val="005806DA"/>
    <w:rsid w:val="00580D60"/>
    <w:rsid w:val="00582CAC"/>
    <w:rsid w:val="00582E30"/>
    <w:rsid w:val="005839E9"/>
    <w:rsid w:val="00583C3B"/>
    <w:rsid w:val="0058553A"/>
    <w:rsid w:val="00585AB3"/>
    <w:rsid w:val="005863D6"/>
    <w:rsid w:val="00586914"/>
    <w:rsid w:val="005873B7"/>
    <w:rsid w:val="00587CE5"/>
    <w:rsid w:val="005941BF"/>
    <w:rsid w:val="005972B4"/>
    <w:rsid w:val="005974E8"/>
    <w:rsid w:val="005A03A4"/>
    <w:rsid w:val="005A0AA5"/>
    <w:rsid w:val="005A0C01"/>
    <w:rsid w:val="005A118F"/>
    <w:rsid w:val="005A2E9E"/>
    <w:rsid w:val="005A3812"/>
    <w:rsid w:val="005A3AFD"/>
    <w:rsid w:val="005A3C62"/>
    <w:rsid w:val="005A41C4"/>
    <w:rsid w:val="005A4892"/>
    <w:rsid w:val="005A7A60"/>
    <w:rsid w:val="005B0F02"/>
    <w:rsid w:val="005B2AA6"/>
    <w:rsid w:val="005B3CBD"/>
    <w:rsid w:val="005B4EAB"/>
    <w:rsid w:val="005B5A87"/>
    <w:rsid w:val="005B695D"/>
    <w:rsid w:val="005C3294"/>
    <w:rsid w:val="005C4F20"/>
    <w:rsid w:val="005C5843"/>
    <w:rsid w:val="005C714B"/>
    <w:rsid w:val="005C7881"/>
    <w:rsid w:val="005D04A7"/>
    <w:rsid w:val="005D0C37"/>
    <w:rsid w:val="005D1596"/>
    <w:rsid w:val="005D2922"/>
    <w:rsid w:val="005D5E32"/>
    <w:rsid w:val="005D6952"/>
    <w:rsid w:val="005D73FB"/>
    <w:rsid w:val="005E0029"/>
    <w:rsid w:val="005E0496"/>
    <w:rsid w:val="005E0572"/>
    <w:rsid w:val="005E070D"/>
    <w:rsid w:val="005E0C00"/>
    <w:rsid w:val="005E3121"/>
    <w:rsid w:val="005E3A58"/>
    <w:rsid w:val="005E5DB7"/>
    <w:rsid w:val="005F09B7"/>
    <w:rsid w:val="005F1F55"/>
    <w:rsid w:val="005F2B26"/>
    <w:rsid w:val="005F320F"/>
    <w:rsid w:val="00600900"/>
    <w:rsid w:val="006018DB"/>
    <w:rsid w:val="00601E26"/>
    <w:rsid w:val="0060382D"/>
    <w:rsid w:val="00607A3D"/>
    <w:rsid w:val="0061072B"/>
    <w:rsid w:val="006114B9"/>
    <w:rsid w:val="00611ADE"/>
    <w:rsid w:val="006159E5"/>
    <w:rsid w:val="0062119F"/>
    <w:rsid w:val="006216D8"/>
    <w:rsid w:val="0062193E"/>
    <w:rsid w:val="00622E67"/>
    <w:rsid w:val="006231F6"/>
    <w:rsid w:val="00626266"/>
    <w:rsid w:val="00626B6F"/>
    <w:rsid w:val="00630EC2"/>
    <w:rsid w:val="00632E9B"/>
    <w:rsid w:val="00633EEF"/>
    <w:rsid w:val="006370A4"/>
    <w:rsid w:val="006500DC"/>
    <w:rsid w:val="0065063F"/>
    <w:rsid w:val="00650F5A"/>
    <w:rsid w:val="006523C5"/>
    <w:rsid w:val="00654210"/>
    <w:rsid w:val="00654995"/>
    <w:rsid w:val="00654C51"/>
    <w:rsid w:val="00655E07"/>
    <w:rsid w:val="0065641E"/>
    <w:rsid w:val="0065702F"/>
    <w:rsid w:val="00660CDE"/>
    <w:rsid w:val="006640D7"/>
    <w:rsid w:val="00666126"/>
    <w:rsid w:val="006669E2"/>
    <w:rsid w:val="006730BF"/>
    <w:rsid w:val="00673D96"/>
    <w:rsid w:val="00674D76"/>
    <w:rsid w:val="00680D3A"/>
    <w:rsid w:val="00681CB5"/>
    <w:rsid w:val="006836EF"/>
    <w:rsid w:val="006837F0"/>
    <w:rsid w:val="0068456B"/>
    <w:rsid w:val="00684D0E"/>
    <w:rsid w:val="00685BCB"/>
    <w:rsid w:val="006867FE"/>
    <w:rsid w:val="00686827"/>
    <w:rsid w:val="00687E4B"/>
    <w:rsid w:val="00692831"/>
    <w:rsid w:val="0069519A"/>
    <w:rsid w:val="0069613F"/>
    <w:rsid w:val="006970E4"/>
    <w:rsid w:val="0069780F"/>
    <w:rsid w:val="006A1AFC"/>
    <w:rsid w:val="006A59BC"/>
    <w:rsid w:val="006A5D64"/>
    <w:rsid w:val="006B0C67"/>
    <w:rsid w:val="006B2AA0"/>
    <w:rsid w:val="006B6188"/>
    <w:rsid w:val="006C26CC"/>
    <w:rsid w:val="006C3666"/>
    <w:rsid w:val="006C5097"/>
    <w:rsid w:val="006C55A6"/>
    <w:rsid w:val="006D1D50"/>
    <w:rsid w:val="006D328D"/>
    <w:rsid w:val="006D48E8"/>
    <w:rsid w:val="006D4D83"/>
    <w:rsid w:val="006D75D9"/>
    <w:rsid w:val="006E2038"/>
    <w:rsid w:val="006E21EA"/>
    <w:rsid w:val="006E6F49"/>
    <w:rsid w:val="006E7991"/>
    <w:rsid w:val="006E7FC5"/>
    <w:rsid w:val="006F2E4B"/>
    <w:rsid w:val="006F373C"/>
    <w:rsid w:val="006F37F4"/>
    <w:rsid w:val="006F3988"/>
    <w:rsid w:val="006F4B6B"/>
    <w:rsid w:val="006F5655"/>
    <w:rsid w:val="006F5861"/>
    <w:rsid w:val="006F7BF0"/>
    <w:rsid w:val="00704A31"/>
    <w:rsid w:val="00704BD1"/>
    <w:rsid w:val="0070774E"/>
    <w:rsid w:val="00710170"/>
    <w:rsid w:val="00710424"/>
    <w:rsid w:val="007107ED"/>
    <w:rsid w:val="00710AD4"/>
    <w:rsid w:val="00710DDC"/>
    <w:rsid w:val="00711128"/>
    <w:rsid w:val="007124A0"/>
    <w:rsid w:val="00716D11"/>
    <w:rsid w:val="007216C4"/>
    <w:rsid w:val="00722862"/>
    <w:rsid w:val="007243A0"/>
    <w:rsid w:val="0072513E"/>
    <w:rsid w:val="00725E55"/>
    <w:rsid w:val="007275CC"/>
    <w:rsid w:val="00727904"/>
    <w:rsid w:val="00734637"/>
    <w:rsid w:val="007354D4"/>
    <w:rsid w:val="00735D79"/>
    <w:rsid w:val="00740440"/>
    <w:rsid w:val="0074175A"/>
    <w:rsid w:val="00741EC0"/>
    <w:rsid w:val="007425DB"/>
    <w:rsid w:val="00744CE3"/>
    <w:rsid w:val="0074518E"/>
    <w:rsid w:val="007451BA"/>
    <w:rsid w:val="00745E60"/>
    <w:rsid w:val="007462C0"/>
    <w:rsid w:val="0074716B"/>
    <w:rsid w:val="00751378"/>
    <w:rsid w:val="00754488"/>
    <w:rsid w:val="00756D60"/>
    <w:rsid w:val="00757B0C"/>
    <w:rsid w:val="007602CC"/>
    <w:rsid w:val="007612B5"/>
    <w:rsid w:val="007640DF"/>
    <w:rsid w:val="00764597"/>
    <w:rsid w:val="0076468A"/>
    <w:rsid w:val="007667EB"/>
    <w:rsid w:val="0076766B"/>
    <w:rsid w:val="0076775D"/>
    <w:rsid w:val="00767EB9"/>
    <w:rsid w:val="007714CD"/>
    <w:rsid w:val="0077210C"/>
    <w:rsid w:val="00772556"/>
    <w:rsid w:val="007727BA"/>
    <w:rsid w:val="00772CD0"/>
    <w:rsid w:val="00772EE9"/>
    <w:rsid w:val="00773226"/>
    <w:rsid w:val="007746A9"/>
    <w:rsid w:val="00775741"/>
    <w:rsid w:val="00776632"/>
    <w:rsid w:val="007774A6"/>
    <w:rsid w:val="007802DB"/>
    <w:rsid w:val="00781FDF"/>
    <w:rsid w:val="00782005"/>
    <w:rsid w:val="007840DA"/>
    <w:rsid w:val="00786A72"/>
    <w:rsid w:val="0078714E"/>
    <w:rsid w:val="007905EF"/>
    <w:rsid w:val="00791242"/>
    <w:rsid w:val="00791B56"/>
    <w:rsid w:val="00794808"/>
    <w:rsid w:val="00796ED9"/>
    <w:rsid w:val="007A3BE9"/>
    <w:rsid w:val="007A699D"/>
    <w:rsid w:val="007B165A"/>
    <w:rsid w:val="007B247A"/>
    <w:rsid w:val="007B344F"/>
    <w:rsid w:val="007B5F73"/>
    <w:rsid w:val="007B6244"/>
    <w:rsid w:val="007B79A4"/>
    <w:rsid w:val="007B7CA4"/>
    <w:rsid w:val="007C08B7"/>
    <w:rsid w:val="007C356D"/>
    <w:rsid w:val="007C3EDD"/>
    <w:rsid w:val="007C3F6F"/>
    <w:rsid w:val="007C560F"/>
    <w:rsid w:val="007D1A90"/>
    <w:rsid w:val="007D4C54"/>
    <w:rsid w:val="007D5718"/>
    <w:rsid w:val="007D67B2"/>
    <w:rsid w:val="007D6E12"/>
    <w:rsid w:val="007E02BC"/>
    <w:rsid w:val="007E2189"/>
    <w:rsid w:val="007E2299"/>
    <w:rsid w:val="007E3784"/>
    <w:rsid w:val="007E379F"/>
    <w:rsid w:val="007E53DB"/>
    <w:rsid w:val="007E7428"/>
    <w:rsid w:val="007F0E20"/>
    <w:rsid w:val="007F4644"/>
    <w:rsid w:val="007F558A"/>
    <w:rsid w:val="008000E6"/>
    <w:rsid w:val="008033E9"/>
    <w:rsid w:val="00804681"/>
    <w:rsid w:val="00807DCF"/>
    <w:rsid w:val="0081020A"/>
    <w:rsid w:val="008104BD"/>
    <w:rsid w:val="008106EC"/>
    <w:rsid w:val="00814402"/>
    <w:rsid w:val="0081476E"/>
    <w:rsid w:val="00814CF9"/>
    <w:rsid w:val="008165BD"/>
    <w:rsid w:val="00817BA7"/>
    <w:rsid w:val="00820B58"/>
    <w:rsid w:val="008211FD"/>
    <w:rsid w:val="008218AA"/>
    <w:rsid w:val="00822C47"/>
    <w:rsid w:val="00835309"/>
    <w:rsid w:val="00835894"/>
    <w:rsid w:val="008368C5"/>
    <w:rsid w:val="00836B62"/>
    <w:rsid w:val="00837D99"/>
    <w:rsid w:val="00837F95"/>
    <w:rsid w:val="00840DBC"/>
    <w:rsid w:val="0084323F"/>
    <w:rsid w:val="008438D5"/>
    <w:rsid w:val="0084584D"/>
    <w:rsid w:val="0084590E"/>
    <w:rsid w:val="008511F9"/>
    <w:rsid w:val="0085204E"/>
    <w:rsid w:val="00852466"/>
    <w:rsid w:val="00854653"/>
    <w:rsid w:val="00860260"/>
    <w:rsid w:val="00862454"/>
    <w:rsid w:val="00863A2B"/>
    <w:rsid w:val="0086502F"/>
    <w:rsid w:val="00871151"/>
    <w:rsid w:val="0087118C"/>
    <w:rsid w:val="00871ACC"/>
    <w:rsid w:val="00871EB7"/>
    <w:rsid w:val="008729AD"/>
    <w:rsid w:val="00872D3D"/>
    <w:rsid w:val="00873595"/>
    <w:rsid w:val="008747BE"/>
    <w:rsid w:val="00884E2C"/>
    <w:rsid w:val="00886BE0"/>
    <w:rsid w:val="00891B32"/>
    <w:rsid w:val="00891B90"/>
    <w:rsid w:val="00895AC9"/>
    <w:rsid w:val="008963AF"/>
    <w:rsid w:val="008969EA"/>
    <w:rsid w:val="00897A29"/>
    <w:rsid w:val="008A11B0"/>
    <w:rsid w:val="008A163F"/>
    <w:rsid w:val="008A1B49"/>
    <w:rsid w:val="008A49EE"/>
    <w:rsid w:val="008B3604"/>
    <w:rsid w:val="008B7220"/>
    <w:rsid w:val="008C11E7"/>
    <w:rsid w:val="008C1E0D"/>
    <w:rsid w:val="008C414C"/>
    <w:rsid w:val="008C645F"/>
    <w:rsid w:val="008C6CF6"/>
    <w:rsid w:val="008D0776"/>
    <w:rsid w:val="008D0DB5"/>
    <w:rsid w:val="008D16FA"/>
    <w:rsid w:val="008D2959"/>
    <w:rsid w:val="008D3D2E"/>
    <w:rsid w:val="008D408E"/>
    <w:rsid w:val="008D40A4"/>
    <w:rsid w:val="008D6475"/>
    <w:rsid w:val="008D7C67"/>
    <w:rsid w:val="008E3151"/>
    <w:rsid w:val="008E58B5"/>
    <w:rsid w:val="008E637A"/>
    <w:rsid w:val="008E7103"/>
    <w:rsid w:val="008F1A06"/>
    <w:rsid w:val="008F277A"/>
    <w:rsid w:val="008F28B3"/>
    <w:rsid w:val="008F3A8B"/>
    <w:rsid w:val="00902347"/>
    <w:rsid w:val="00904098"/>
    <w:rsid w:val="00907512"/>
    <w:rsid w:val="00907829"/>
    <w:rsid w:val="00911039"/>
    <w:rsid w:val="00911291"/>
    <w:rsid w:val="0091324B"/>
    <w:rsid w:val="009140DC"/>
    <w:rsid w:val="00916659"/>
    <w:rsid w:val="00916663"/>
    <w:rsid w:val="0091666B"/>
    <w:rsid w:val="00917111"/>
    <w:rsid w:val="00920DC6"/>
    <w:rsid w:val="00923DFA"/>
    <w:rsid w:val="00923F92"/>
    <w:rsid w:val="009243CF"/>
    <w:rsid w:val="0092499C"/>
    <w:rsid w:val="00924BFF"/>
    <w:rsid w:val="009307D9"/>
    <w:rsid w:val="00931B79"/>
    <w:rsid w:val="00931CDF"/>
    <w:rsid w:val="00931E68"/>
    <w:rsid w:val="00934974"/>
    <w:rsid w:val="00936B14"/>
    <w:rsid w:val="0093740F"/>
    <w:rsid w:val="00941FFF"/>
    <w:rsid w:val="009425FE"/>
    <w:rsid w:val="009427F3"/>
    <w:rsid w:val="009444AC"/>
    <w:rsid w:val="0095064A"/>
    <w:rsid w:val="00950F3A"/>
    <w:rsid w:val="009515F5"/>
    <w:rsid w:val="00951B9E"/>
    <w:rsid w:val="00952B6A"/>
    <w:rsid w:val="009539FD"/>
    <w:rsid w:val="009605F7"/>
    <w:rsid w:val="0096215C"/>
    <w:rsid w:val="00964653"/>
    <w:rsid w:val="0096521D"/>
    <w:rsid w:val="0096523F"/>
    <w:rsid w:val="00965649"/>
    <w:rsid w:val="00965F20"/>
    <w:rsid w:val="0096654A"/>
    <w:rsid w:val="00967F27"/>
    <w:rsid w:val="00970BD2"/>
    <w:rsid w:val="00974619"/>
    <w:rsid w:val="00974F4E"/>
    <w:rsid w:val="0098288C"/>
    <w:rsid w:val="009857D0"/>
    <w:rsid w:val="00987974"/>
    <w:rsid w:val="0099203E"/>
    <w:rsid w:val="009A00EC"/>
    <w:rsid w:val="009A15E6"/>
    <w:rsid w:val="009A787B"/>
    <w:rsid w:val="009B1B6A"/>
    <w:rsid w:val="009B3653"/>
    <w:rsid w:val="009B3F89"/>
    <w:rsid w:val="009B49AD"/>
    <w:rsid w:val="009C0594"/>
    <w:rsid w:val="009C1CC8"/>
    <w:rsid w:val="009C456F"/>
    <w:rsid w:val="009C56BC"/>
    <w:rsid w:val="009C6F5A"/>
    <w:rsid w:val="009D3917"/>
    <w:rsid w:val="009D3BB3"/>
    <w:rsid w:val="009D434B"/>
    <w:rsid w:val="009D4576"/>
    <w:rsid w:val="009D53C6"/>
    <w:rsid w:val="009E1E98"/>
    <w:rsid w:val="009E32B2"/>
    <w:rsid w:val="009E4405"/>
    <w:rsid w:val="009E6B99"/>
    <w:rsid w:val="009F0022"/>
    <w:rsid w:val="009F0C6B"/>
    <w:rsid w:val="009F203E"/>
    <w:rsid w:val="009F3F4B"/>
    <w:rsid w:val="009F465F"/>
    <w:rsid w:val="009F5A92"/>
    <w:rsid w:val="009F6399"/>
    <w:rsid w:val="009F79AE"/>
    <w:rsid w:val="00A02B69"/>
    <w:rsid w:val="00A06788"/>
    <w:rsid w:val="00A1012A"/>
    <w:rsid w:val="00A10DE6"/>
    <w:rsid w:val="00A10EB5"/>
    <w:rsid w:val="00A11192"/>
    <w:rsid w:val="00A13D73"/>
    <w:rsid w:val="00A13F12"/>
    <w:rsid w:val="00A14743"/>
    <w:rsid w:val="00A14D86"/>
    <w:rsid w:val="00A15438"/>
    <w:rsid w:val="00A225C8"/>
    <w:rsid w:val="00A23739"/>
    <w:rsid w:val="00A24F92"/>
    <w:rsid w:val="00A31F18"/>
    <w:rsid w:val="00A3514B"/>
    <w:rsid w:val="00A3623C"/>
    <w:rsid w:val="00A36538"/>
    <w:rsid w:val="00A42C5C"/>
    <w:rsid w:val="00A4679B"/>
    <w:rsid w:val="00A514F9"/>
    <w:rsid w:val="00A54A41"/>
    <w:rsid w:val="00A54F6B"/>
    <w:rsid w:val="00A60513"/>
    <w:rsid w:val="00A60EB9"/>
    <w:rsid w:val="00A6235E"/>
    <w:rsid w:val="00A62F00"/>
    <w:rsid w:val="00A66C58"/>
    <w:rsid w:val="00A708F5"/>
    <w:rsid w:val="00A70C68"/>
    <w:rsid w:val="00A72C9F"/>
    <w:rsid w:val="00A737D5"/>
    <w:rsid w:val="00A74711"/>
    <w:rsid w:val="00A771F3"/>
    <w:rsid w:val="00A835DF"/>
    <w:rsid w:val="00A8525A"/>
    <w:rsid w:val="00A92217"/>
    <w:rsid w:val="00A92B3F"/>
    <w:rsid w:val="00A92CAD"/>
    <w:rsid w:val="00A946B6"/>
    <w:rsid w:val="00AA0C32"/>
    <w:rsid w:val="00AA1098"/>
    <w:rsid w:val="00AA2707"/>
    <w:rsid w:val="00AA2A2D"/>
    <w:rsid w:val="00AA32D1"/>
    <w:rsid w:val="00AA352D"/>
    <w:rsid w:val="00AA402E"/>
    <w:rsid w:val="00AA548A"/>
    <w:rsid w:val="00AB11D8"/>
    <w:rsid w:val="00AB51A1"/>
    <w:rsid w:val="00AB5A76"/>
    <w:rsid w:val="00AB6E8F"/>
    <w:rsid w:val="00AC1361"/>
    <w:rsid w:val="00AC2615"/>
    <w:rsid w:val="00AC286A"/>
    <w:rsid w:val="00AC3CCE"/>
    <w:rsid w:val="00AC575A"/>
    <w:rsid w:val="00AC5C7F"/>
    <w:rsid w:val="00AC7852"/>
    <w:rsid w:val="00AD0072"/>
    <w:rsid w:val="00AD1CD2"/>
    <w:rsid w:val="00AD2F62"/>
    <w:rsid w:val="00AD40D6"/>
    <w:rsid w:val="00AD5588"/>
    <w:rsid w:val="00AD5D2F"/>
    <w:rsid w:val="00AD5EE9"/>
    <w:rsid w:val="00AD6C0B"/>
    <w:rsid w:val="00AD6F40"/>
    <w:rsid w:val="00AE2225"/>
    <w:rsid w:val="00AE383E"/>
    <w:rsid w:val="00AE533C"/>
    <w:rsid w:val="00AE68E6"/>
    <w:rsid w:val="00AF145D"/>
    <w:rsid w:val="00AF210F"/>
    <w:rsid w:val="00AF28C0"/>
    <w:rsid w:val="00AF2B6E"/>
    <w:rsid w:val="00AF326C"/>
    <w:rsid w:val="00AF4C1C"/>
    <w:rsid w:val="00AF6335"/>
    <w:rsid w:val="00AF7062"/>
    <w:rsid w:val="00B0204B"/>
    <w:rsid w:val="00B028ED"/>
    <w:rsid w:val="00B02C10"/>
    <w:rsid w:val="00B05530"/>
    <w:rsid w:val="00B10FC0"/>
    <w:rsid w:val="00B11286"/>
    <w:rsid w:val="00B11342"/>
    <w:rsid w:val="00B11623"/>
    <w:rsid w:val="00B16F91"/>
    <w:rsid w:val="00B207D1"/>
    <w:rsid w:val="00B237F5"/>
    <w:rsid w:val="00B247A4"/>
    <w:rsid w:val="00B24A9E"/>
    <w:rsid w:val="00B251EB"/>
    <w:rsid w:val="00B3188C"/>
    <w:rsid w:val="00B34BD4"/>
    <w:rsid w:val="00B35E4A"/>
    <w:rsid w:val="00B373B9"/>
    <w:rsid w:val="00B421CE"/>
    <w:rsid w:val="00B45409"/>
    <w:rsid w:val="00B5226B"/>
    <w:rsid w:val="00B545DB"/>
    <w:rsid w:val="00B55E8D"/>
    <w:rsid w:val="00B5668A"/>
    <w:rsid w:val="00B6012E"/>
    <w:rsid w:val="00B60471"/>
    <w:rsid w:val="00B62DB9"/>
    <w:rsid w:val="00B65D19"/>
    <w:rsid w:val="00B66044"/>
    <w:rsid w:val="00B70909"/>
    <w:rsid w:val="00B70BA1"/>
    <w:rsid w:val="00B71638"/>
    <w:rsid w:val="00B733A4"/>
    <w:rsid w:val="00B733CD"/>
    <w:rsid w:val="00B74033"/>
    <w:rsid w:val="00B77508"/>
    <w:rsid w:val="00B81469"/>
    <w:rsid w:val="00B856B8"/>
    <w:rsid w:val="00B86361"/>
    <w:rsid w:val="00B90024"/>
    <w:rsid w:val="00B91BF5"/>
    <w:rsid w:val="00B91C6E"/>
    <w:rsid w:val="00B92848"/>
    <w:rsid w:val="00B934BB"/>
    <w:rsid w:val="00B93DEF"/>
    <w:rsid w:val="00B94C36"/>
    <w:rsid w:val="00B96FF2"/>
    <w:rsid w:val="00B979E5"/>
    <w:rsid w:val="00B97E60"/>
    <w:rsid w:val="00BA0D31"/>
    <w:rsid w:val="00BA1605"/>
    <w:rsid w:val="00BA17B2"/>
    <w:rsid w:val="00BA2F0C"/>
    <w:rsid w:val="00BA59C6"/>
    <w:rsid w:val="00BA5B79"/>
    <w:rsid w:val="00BA6E23"/>
    <w:rsid w:val="00BA7A7D"/>
    <w:rsid w:val="00BB003A"/>
    <w:rsid w:val="00BB222C"/>
    <w:rsid w:val="00BB29D5"/>
    <w:rsid w:val="00BB30FF"/>
    <w:rsid w:val="00BC0AA7"/>
    <w:rsid w:val="00BC1898"/>
    <w:rsid w:val="00BC1B60"/>
    <w:rsid w:val="00BC2FF1"/>
    <w:rsid w:val="00BC7BDD"/>
    <w:rsid w:val="00BD3DB9"/>
    <w:rsid w:val="00BD5891"/>
    <w:rsid w:val="00BE0DDE"/>
    <w:rsid w:val="00BE4AA5"/>
    <w:rsid w:val="00BE56C6"/>
    <w:rsid w:val="00BE7D79"/>
    <w:rsid w:val="00BF0848"/>
    <w:rsid w:val="00BF5C36"/>
    <w:rsid w:val="00C030C0"/>
    <w:rsid w:val="00C03A6A"/>
    <w:rsid w:val="00C03AF6"/>
    <w:rsid w:val="00C04BCE"/>
    <w:rsid w:val="00C053E6"/>
    <w:rsid w:val="00C10690"/>
    <w:rsid w:val="00C12A8F"/>
    <w:rsid w:val="00C13823"/>
    <w:rsid w:val="00C148A3"/>
    <w:rsid w:val="00C15FF1"/>
    <w:rsid w:val="00C179E7"/>
    <w:rsid w:val="00C207FE"/>
    <w:rsid w:val="00C20B16"/>
    <w:rsid w:val="00C22971"/>
    <w:rsid w:val="00C261B7"/>
    <w:rsid w:val="00C27621"/>
    <w:rsid w:val="00C276B9"/>
    <w:rsid w:val="00C3157E"/>
    <w:rsid w:val="00C31868"/>
    <w:rsid w:val="00C34630"/>
    <w:rsid w:val="00C37574"/>
    <w:rsid w:val="00C376E4"/>
    <w:rsid w:val="00C40548"/>
    <w:rsid w:val="00C416BA"/>
    <w:rsid w:val="00C43167"/>
    <w:rsid w:val="00C43263"/>
    <w:rsid w:val="00C43E2A"/>
    <w:rsid w:val="00C45C42"/>
    <w:rsid w:val="00C4610F"/>
    <w:rsid w:val="00C50BCB"/>
    <w:rsid w:val="00C522DD"/>
    <w:rsid w:val="00C52B3F"/>
    <w:rsid w:val="00C5536A"/>
    <w:rsid w:val="00C56D72"/>
    <w:rsid w:val="00C6032E"/>
    <w:rsid w:val="00C60501"/>
    <w:rsid w:val="00C609C9"/>
    <w:rsid w:val="00C60B73"/>
    <w:rsid w:val="00C60D67"/>
    <w:rsid w:val="00C643BF"/>
    <w:rsid w:val="00C64524"/>
    <w:rsid w:val="00C65D21"/>
    <w:rsid w:val="00C67BC5"/>
    <w:rsid w:val="00C75464"/>
    <w:rsid w:val="00C75E3E"/>
    <w:rsid w:val="00C766AC"/>
    <w:rsid w:val="00C76933"/>
    <w:rsid w:val="00C76CEE"/>
    <w:rsid w:val="00C835EF"/>
    <w:rsid w:val="00C8381E"/>
    <w:rsid w:val="00C849E5"/>
    <w:rsid w:val="00C85CB5"/>
    <w:rsid w:val="00C86559"/>
    <w:rsid w:val="00C9085A"/>
    <w:rsid w:val="00C92986"/>
    <w:rsid w:val="00CA4429"/>
    <w:rsid w:val="00CA452B"/>
    <w:rsid w:val="00CA5278"/>
    <w:rsid w:val="00CA5AEC"/>
    <w:rsid w:val="00CA69A3"/>
    <w:rsid w:val="00CA708E"/>
    <w:rsid w:val="00CA7977"/>
    <w:rsid w:val="00CA7D15"/>
    <w:rsid w:val="00CB17FF"/>
    <w:rsid w:val="00CB26E8"/>
    <w:rsid w:val="00CB2794"/>
    <w:rsid w:val="00CB2E32"/>
    <w:rsid w:val="00CB4883"/>
    <w:rsid w:val="00CB4D60"/>
    <w:rsid w:val="00CB5DCB"/>
    <w:rsid w:val="00CB5DFC"/>
    <w:rsid w:val="00CB5F98"/>
    <w:rsid w:val="00CC0724"/>
    <w:rsid w:val="00CC2502"/>
    <w:rsid w:val="00CC53A8"/>
    <w:rsid w:val="00CC6A9C"/>
    <w:rsid w:val="00CC7F8A"/>
    <w:rsid w:val="00CD0707"/>
    <w:rsid w:val="00CD0FDC"/>
    <w:rsid w:val="00CD1E7C"/>
    <w:rsid w:val="00CD6DB4"/>
    <w:rsid w:val="00CE34BC"/>
    <w:rsid w:val="00CE72A0"/>
    <w:rsid w:val="00CF017C"/>
    <w:rsid w:val="00CF466C"/>
    <w:rsid w:val="00CF5A4B"/>
    <w:rsid w:val="00CF69D8"/>
    <w:rsid w:val="00CF7A6C"/>
    <w:rsid w:val="00D01348"/>
    <w:rsid w:val="00D01A17"/>
    <w:rsid w:val="00D02658"/>
    <w:rsid w:val="00D0315C"/>
    <w:rsid w:val="00D057E1"/>
    <w:rsid w:val="00D07B0E"/>
    <w:rsid w:val="00D11FAA"/>
    <w:rsid w:val="00D1268F"/>
    <w:rsid w:val="00D12CEC"/>
    <w:rsid w:val="00D12DB1"/>
    <w:rsid w:val="00D149B6"/>
    <w:rsid w:val="00D149FB"/>
    <w:rsid w:val="00D1562F"/>
    <w:rsid w:val="00D20581"/>
    <w:rsid w:val="00D207A2"/>
    <w:rsid w:val="00D21C87"/>
    <w:rsid w:val="00D234E8"/>
    <w:rsid w:val="00D23ED9"/>
    <w:rsid w:val="00D2648D"/>
    <w:rsid w:val="00D273A0"/>
    <w:rsid w:val="00D27FCE"/>
    <w:rsid w:val="00D31F08"/>
    <w:rsid w:val="00D327DE"/>
    <w:rsid w:val="00D32A26"/>
    <w:rsid w:val="00D333B8"/>
    <w:rsid w:val="00D33F21"/>
    <w:rsid w:val="00D34247"/>
    <w:rsid w:val="00D3509A"/>
    <w:rsid w:val="00D40A81"/>
    <w:rsid w:val="00D4133F"/>
    <w:rsid w:val="00D41AE7"/>
    <w:rsid w:val="00D4408C"/>
    <w:rsid w:val="00D446E9"/>
    <w:rsid w:val="00D4623A"/>
    <w:rsid w:val="00D51A76"/>
    <w:rsid w:val="00D525E0"/>
    <w:rsid w:val="00D530FB"/>
    <w:rsid w:val="00D53397"/>
    <w:rsid w:val="00D5377A"/>
    <w:rsid w:val="00D537B1"/>
    <w:rsid w:val="00D5652E"/>
    <w:rsid w:val="00D56B34"/>
    <w:rsid w:val="00D61465"/>
    <w:rsid w:val="00D6367E"/>
    <w:rsid w:val="00D63BCB"/>
    <w:rsid w:val="00D647F9"/>
    <w:rsid w:val="00D65C0A"/>
    <w:rsid w:val="00D66027"/>
    <w:rsid w:val="00D72744"/>
    <w:rsid w:val="00D738AC"/>
    <w:rsid w:val="00D73B24"/>
    <w:rsid w:val="00D74B6F"/>
    <w:rsid w:val="00D74F39"/>
    <w:rsid w:val="00D755FD"/>
    <w:rsid w:val="00D80A30"/>
    <w:rsid w:val="00D831C7"/>
    <w:rsid w:val="00D87BB5"/>
    <w:rsid w:val="00D87CC3"/>
    <w:rsid w:val="00D9045B"/>
    <w:rsid w:val="00D91B28"/>
    <w:rsid w:val="00D929AA"/>
    <w:rsid w:val="00D9373A"/>
    <w:rsid w:val="00D94C9D"/>
    <w:rsid w:val="00D94E4D"/>
    <w:rsid w:val="00D96165"/>
    <w:rsid w:val="00D970F2"/>
    <w:rsid w:val="00D9783B"/>
    <w:rsid w:val="00DA1DC3"/>
    <w:rsid w:val="00DA1F0F"/>
    <w:rsid w:val="00DA3284"/>
    <w:rsid w:val="00DA36C4"/>
    <w:rsid w:val="00DA4B9F"/>
    <w:rsid w:val="00DA4DAB"/>
    <w:rsid w:val="00DB3267"/>
    <w:rsid w:val="00DB41C2"/>
    <w:rsid w:val="00DB7C3A"/>
    <w:rsid w:val="00DC21A7"/>
    <w:rsid w:val="00DC2F6E"/>
    <w:rsid w:val="00DC7829"/>
    <w:rsid w:val="00DD1191"/>
    <w:rsid w:val="00DD4352"/>
    <w:rsid w:val="00DD448D"/>
    <w:rsid w:val="00DD4609"/>
    <w:rsid w:val="00DD5329"/>
    <w:rsid w:val="00DD5D03"/>
    <w:rsid w:val="00DD622D"/>
    <w:rsid w:val="00DD625D"/>
    <w:rsid w:val="00DD660A"/>
    <w:rsid w:val="00DD6DAA"/>
    <w:rsid w:val="00DE034F"/>
    <w:rsid w:val="00DE0E29"/>
    <w:rsid w:val="00DE44CE"/>
    <w:rsid w:val="00DE5147"/>
    <w:rsid w:val="00DE5254"/>
    <w:rsid w:val="00DE6A58"/>
    <w:rsid w:val="00DF0E37"/>
    <w:rsid w:val="00DF10DB"/>
    <w:rsid w:val="00DF1CDF"/>
    <w:rsid w:val="00DF6343"/>
    <w:rsid w:val="00DF70E0"/>
    <w:rsid w:val="00E036DE"/>
    <w:rsid w:val="00E03737"/>
    <w:rsid w:val="00E04B49"/>
    <w:rsid w:val="00E0622E"/>
    <w:rsid w:val="00E06759"/>
    <w:rsid w:val="00E130B6"/>
    <w:rsid w:val="00E13A11"/>
    <w:rsid w:val="00E14659"/>
    <w:rsid w:val="00E14BDA"/>
    <w:rsid w:val="00E14CBF"/>
    <w:rsid w:val="00E22D82"/>
    <w:rsid w:val="00E23FA1"/>
    <w:rsid w:val="00E24B06"/>
    <w:rsid w:val="00E24C36"/>
    <w:rsid w:val="00E335B6"/>
    <w:rsid w:val="00E34C49"/>
    <w:rsid w:val="00E34E04"/>
    <w:rsid w:val="00E34F44"/>
    <w:rsid w:val="00E369EB"/>
    <w:rsid w:val="00E403DC"/>
    <w:rsid w:val="00E4399C"/>
    <w:rsid w:val="00E44566"/>
    <w:rsid w:val="00E44E04"/>
    <w:rsid w:val="00E450FC"/>
    <w:rsid w:val="00E46498"/>
    <w:rsid w:val="00E47CEE"/>
    <w:rsid w:val="00E501F1"/>
    <w:rsid w:val="00E53BF5"/>
    <w:rsid w:val="00E54206"/>
    <w:rsid w:val="00E54323"/>
    <w:rsid w:val="00E555DF"/>
    <w:rsid w:val="00E6196D"/>
    <w:rsid w:val="00E61DB3"/>
    <w:rsid w:val="00E63644"/>
    <w:rsid w:val="00E64B86"/>
    <w:rsid w:val="00E656B2"/>
    <w:rsid w:val="00E706BA"/>
    <w:rsid w:val="00E7070C"/>
    <w:rsid w:val="00E719B9"/>
    <w:rsid w:val="00E734D3"/>
    <w:rsid w:val="00E74A02"/>
    <w:rsid w:val="00E76659"/>
    <w:rsid w:val="00E8048D"/>
    <w:rsid w:val="00E805D3"/>
    <w:rsid w:val="00E80600"/>
    <w:rsid w:val="00E817D2"/>
    <w:rsid w:val="00E8272F"/>
    <w:rsid w:val="00E838E3"/>
    <w:rsid w:val="00E847F2"/>
    <w:rsid w:val="00E850BD"/>
    <w:rsid w:val="00E851E4"/>
    <w:rsid w:val="00E875D9"/>
    <w:rsid w:val="00E87F63"/>
    <w:rsid w:val="00E94741"/>
    <w:rsid w:val="00E94BC5"/>
    <w:rsid w:val="00EA28B5"/>
    <w:rsid w:val="00EA4F86"/>
    <w:rsid w:val="00EA5C7D"/>
    <w:rsid w:val="00EB243F"/>
    <w:rsid w:val="00EB3255"/>
    <w:rsid w:val="00EB3BB2"/>
    <w:rsid w:val="00EB5300"/>
    <w:rsid w:val="00EC52DF"/>
    <w:rsid w:val="00EC578D"/>
    <w:rsid w:val="00EC751C"/>
    <w:rsid w:val="00ED122F"/>
    <w:rsid w:val="00ED30ED"/>
    <w:rsid w:val="00ED33FC"/>
    <w:rsid w:val="00ED3D59"/>
    <w:rsid w:val="00ED4AEE"/>
    <w:rsid w:val="00ED543B"/>
    <w:rsid w:val="00ED5C69"/>
    <w:rsid w:val="00ED74A3"/>
    <w:rsid w:val="00ED7C2F"/>
    <w:rsid w:val="00ED7C50"/>
    <w:rsid w:val="00EE076E"/>
    <w:rsid w:val="00EE14ED"/>
    <w:rsid w:val="00EE1FF7"/>
    <w:rsid w:val="00EE42E8"/>
    <w:rsid w:val="00EE6D57"/>
    <w:rsid w:val="00EF14DD"/>
    <w:rsid w:val="00EF1C1B"/>
    <w:rsid w:val="00EF29E2"/>
    <w:rsid w:val="00EF2C96"/>
    <w:rsid w:val="00EF3793"/>
    <w:rsid w:val="00EF43D1"/>
    <w:rsid w:val="00EF4C14"/>
    <w:rsid w:val="00EF7401"/>
    <w:rsid w:val="00F0223E"/>
    <w:rsid w:val="00F03869"/>
    <w:rsid w:val="00F054FA"/>
    <w:rsid w:val="00F15136"/>
    <w:rsid w:val="00F15C8B"/>
    <w:rsid w:val="00F22CF8"/>
    <w:rsid w:val="00F25D26"/>
    <w:rsid w:val="00F26746"/>
    <w:rsid w:val="00F277B1"/>
    <w:rsid w:val="00F30D97"/>
    <w:rsid w:val="00F324A0"/>
    <w:rsid w:val="00F32621"/>
    <w:rsid w:val="00F328B1"/>
    <w:rsid w:val="00F33D90"/>
    <w:rsid w:val="00F34DB9"/>
    <w:rsid w:val="00F35245"/>
    <w:rsid w:val="00F35FBC"/>
    <w:rsid w:val="00F37059"/>
    <w:rsid w:val="00F41842"/>
    <w:rsid w:val="00F43492"/>
    <w:rsid w:val="00F44EED"/>
    <w:rsid w:val="00F5041E"/>
    <w:rsid w:val="00F510E4"/>
    <w:rsid w:val="00F5209A"/>
    <w:rsid w:val="00F553E7"/>
    <w:rsid w:val="00F56D33"/>
    <w:rsid w:val="00F57827"/>
    <w:rsid w:val="00F606FC"/>
    <w:rsid w:val="00F60DB7"/>
    <w:rsid w:val="00F622D0"/>
    <w:rsid w:val="00F63CA1"/>
    <w:rsid w:val="00F65B0B"/>
    <w:rsid w:val="00F665D9"/>
    <w:rsid w:val="00F70D6B"/>
    <w:rsid w:val="00F72BEA"/>
    <w:rsid w:val="00F72CEB"/>
    <w:rsid w:val="00F73D7F"/>
    <w:rsid w:val="00F75634"/>
    <w:rsid w:val="00F7646E"/>
    <w:rsid w:val="00F80C07"/>
    <w:rsid w:val="00F8138E"/>
    <w:rsid w:val="00F845C0"/>
    <w:rsid w:val="00F846B7"/>
    <w:rsid w:val="00F92630"/>
    <w:rsid w:val="00F92C64"/>
    <w:rsid w:val="00F94E02"/>
    <w:rsid w:val="00F97430"/>
    <w:rsid w:val="00F97509"/>
    <w:rsid w:val="00FA03B7"/>
    <w:rsid w:val="00FA046A"/>
    <w:rsid w:val="00FA04A7"/>
    <w:rsid w:val="00FA1384"/>
    <w:rsid w:val="00FA23DB"/>
    <w:rsid w:val="00FA47E3"/>
    <w:rsid w:val="00FB0166"/>
    <w:rsid w:val="00FB1265"/>
    <w:rsid w:val="00FB2185"/>
    <w:rsid w:val="00FB31A5"/>
    <w:rsid w:val="00FB368B"/>
    <w:rsid w:val="00FB5F03"/>
    <w:rsid w:val="00FB620D"/>
    <w:rsid w:val="00FB6CA9"/>
    <w:rsid w:val="00FC1113"/>
    <w:rsid w:val="00FC12F5"/>
    <w:rsid w:val="00FC19FC"/>
    <w:rsid w:val="00FC1CEA"/>
    <w:rsid w:val="00FC3463"/>
    <w:rsid w:val="00FC35BC"/>
    <w:rsid w:val="00FC391E"/>
    <w:rsid w:val="00FC4C46"/>
    <w:rsid w:val="00FC6182"/>
    <w:rsid w:val="00FC7382"/>
    <w:rsid w:val="00FD06A0"/>
    <w:rsid w:val="00FD4B5F"/>
    <w:rsid w:val="00FD61FB"/>
    <w:rsid w:val="00FE0342"/>
    <w:rsid w:val="00FE3A2A"/>
    <w:rsid w:val="00FE5A82"/>
    <w:rsid w:val="00FE7801"/>
    <w:rsid w:val="00FE7E21"/>
    <w:rsid w:val="00FF07CA"/>
    <w:rsid w:val="00FF1340"/>
    <w:rsid w:val="00FF2499"/>
    <w:rsid w:val="00FF3B91"/>
    <w:rsid w:val="00FF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>
      <v:textbox inset="5.85pt,.7pt,5.85pt,.7pt"/>
    </o:shapedefaults>
    <o:shapelayout v:ext="edit">
      <o:idmap v:ext="edit" data="1"/>
    </o:shapelayout>
  </w:shapeDefaults>
  <w:decimalSymbol w:val="."/>
  <w:listSeparator w:val=","/>
  <w14:docId w14:val="3796BB65"/>
  <w15:docId w15:val="{1DC4A2C5-7614-4377-B838-0FE755BE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qFormat/>
    <w:rsid w:val="009515F5"/>
    <w:pPr>
      <w:widowControl w:val="0"/>
      <w:jc w:val="both"/>
    </w:pPr>
  </w:style>
  <w:style w:type="paragraph" w:styleId="1">
    <w:name w:val="heading 1"/>
    <w:basedOn w:val="a4"/>
    <w:next w:val="a4"/>
    <w:link w:val="10"/>
    <w:uiPriority w:val="9"/>
    <w:qFormat/>
    <w:rsid w:val="00727904"/>
    <w:pPr>
      <w:keepNext/>
      <w:shd w:val="clear" w:color="auto" w:fill="7F0041"/>
      <w:outlineLvl w:val="0"/>
    </w:pPr>
    <w:rPr>
      <w:rFonts w:cstheme="majorBidi"/>
      <w:b/>
      <w:color w:val="FFFFFF" w:themeColor="background1"/>
      <w:sz w:val="32"/>
      <w:szCs w:val="24"/>
    </w:rPr>
  </w:style>
  <w:style w:type="paragraph" w:styleId="20">
    <w:name w:val="heading 2"/>
    <w:basedOn w:val="a5"/>
    <w:next w:val="a4"/>
    <w:link w:val="22"/>
    <w:uiPriority w:val="9"/>
    <w:unhideWhenUsed/>
    <w:qFormat/>
    <w:rsid w:val="00727904"/>
    <w:pPr>
      <w:numPr>
        <w:numId w:val="1"/>
      </w:numPr>
      <w:pBdr>
        <w:bottom w:val="single" w:sz="4" w:space="1" w:color="auto"/>
      </w:pBdr>
      <w:spacing w:line="400" w:lineRule="exact"/>
      <w:ind w:leftChars="0" w:left="357" w:hanging="357"/>
      <w:outlineLvl w:val="1"/>
    </w:pPr>
    <w:rPr>
      <w:b/>
      <w:sz w:val="32"/>
      <w:szCs w:val="32"/>
    </w:rPr>
  </w:style>
  <w:style w:type="paragraph" w:styleId="30">
    <w:name w:val="heading 3"/>
    <w:basedOn w:val="a4"/>
    <w:next w:val="a4"/>
    <w:link w:val="31"/>
    <w:uiPriority w:val="9"/>
    <w:unhideWhenUsed/>
    <w:qFormat/>
    <w:rsid w:val="002602BF"/>
    <w:pPr>
      <w:pBdr>
        <w:left w:val="thinThickSmallGap" w:sz="24" w:space="4" w:color="7F0041"/>
        <w:bottom w:val="single" w:sz="4" w:space="1" w:color="7F0041"/>
      </w:pBdr>
      <w:tabs>
        <w:tab w:val="left" w:pos="4395"/>
      </w:tabs>
      <w:snapToGrid w:val="0"/>
      <w:spacing w:line="360" w:lineRule="exact"/>
      <w:ind w:left="142" w:firstLineChars="50" w:firstLine="161"/>
      <w:outlineLvl w:val="2"/>
    </w:pPr>
    <w:rPr>
      <w:b/>
      <w:sz w:val="32"/>
      <w:szCs w:val="32"/>
    </w:rPr>
  </w:style>
  <w:style w:type="paragraph" w:styleId="4">
    <w:name w:val="heading 4"/>
    <w:basedOn w:val="30"/>
    <w:next w:val="a4"/>
    <w:link w:val="40"/>
    <w:uiPriority w:val="9"/>
    <w:unhideWhenUsed/>
    <w:qFormat/>
    <w:rsid w:val="002602BF"/>
    <w:pPr>
      <w:ind w:firstLine="141"/>
      <w:outlineLvl w:val="3"/>
    </w:pPr>
    <w:rPr>
      <w:sz w:val="28"/>
    </w:rPr>
  </w:style>
  <w:style w:type="paragraph" w:styleId="5">
    <w:name w:val="heading 5"/>
    <w:basedOn w:val="a4"/>
    <w:next w:val="a4"/>
    <w:link w:val="50"/>
    <w:uiPriority w:val="9"/>
    <w:unhideWhenUsed/>
    <w:qFormat/>
    <w:rsid w:val="00B10FC0"/>
    <w:pPr>
      <w:numPr>
        <w:numId w:val="57"/>
      </w:numPr>
      <w:pBdr>
        <w:bottom w:val="single" w:sz="4" w:space="1" w:color="auto"/>
      </w:pBdr>
      <w:spacing w:line="360" w:lineRule="exact"/>
      <w:outlineLvl w:val="4"/>
    </w:pPr>
    <w:rPr>
      <w:b/>
      <w:sz w:val="26"/>
      <w:szCs w:val="26"/>
    </w:rPr>
  </w:style>
  <w:style w:type="paragraph" w:styleId="6">
    <w:name w:val="heading 6"/>
    <w:basedOn w:val="a4"/>
    <w:next w:val="a4"/>
    <w:link w:val="60"/>
    <w:uiPriority w:val="9"/>
    <w:unhideWhenUsed/>
    <w:qFormat/>
    <w:rsid w:val="00B10FC0"/>
    <w:pPr>
      <w:keepNext/>
      <w:ind w:leftChars="800" w:left="800"/>
      <w:outlineLvl w:val="5"/>
    </w:pPr>
    <w:rPr>
      <w:b/>
      <w:bCs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5">
    <w:name w:val="List Paragraph"/>
    <w:basedOn w:val="a4"/>
    <w:uiPriority w:val="34"/>
    <w:qFormat/>
    <w:rsid w:val="00A3623C"/>
    <w:pPr>
      <w:ind w:leftChars="400" w:left="840"/>
    </w:pPr>
  </w:style>
  <w:style w:type="paragraph" w:styleId="a9">
    <w:name w:val="header"/>
    <w:basedOn w:val="a4"/>
    <w:link w:val="aa"/>
    <w:uiPriority w:val="99"/>
    <w:unhideWhenUsed/>
    <w:rsid w:val="00AE533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6"/>
    <w:link w:val="a9"/>
    <w:uiPriority w:val="99"/>
    <w:rsid w:val="00AE533C"/>
  </w:style>
  <w:style w:type="paragraph" w:styleId="ab">
    <w:name w:val="footer"/>
    <w:basedOn w:val="a4"/>
    <w:link w:val="ac"/>
    <w:uiPriority w:val="99"/>
    <w:unhideWhenUsed/>
    <w:rsid w:val="00AE533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6"/>
    <w:link w:val="ab"/>
    <w:uiPriority w:val="99"/>
    <w:rsid w:val="00AE533C"/>
  </w:style>
  <w:style w:type="table" w:styleId="ad">
    <w:name w:val="Table Grid"/>
    <w:basedOn w:val="a7"/>
    <w:uiPriority w:val="39"/>
    <w:rsid w:val="00317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4"/>
    <w:link w:val="af"/>
    <w:uiPriority w:val="99"/>
    <w:semiHidden/>
    <w:unhideWhenUsed/>
    <w:rsid w:val="00007B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6"/>
    <w:link w:val="ae"/>
    <w:uiPriority w:val="99"/>
    <w:semiHidden/>
    <w:rsid w:val="00007BEB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Plain Text"/>
    <w:basedOn w:val="a4"/>
    <w:link w:val="af1"/>
    <w:unhideWhenUsed/>
    <w:rsid w:val="008D6475"/>
    <w:rPr>
      <w:rFonts w:ascii="ＭＳ 明朝" w:eastAsia="ＭＳ 明朝" w:hAnsi="Courier New" w:cs="Courier New"/>
    </w:rPr>
  </w:style>
  <w:style w:type="character" w:customStyle="1" w:styleId="af1">
    <w:name w:val="書式なし (文字)"/>
    <w:basedOn w:val="a6"/>
    <w:link w:val="af0"/>
    <w:rsid w:val="008D6475"/>
    <w:rPr>
      <w:rFonts w:ascii="ＭＳ 明朝" w:eastAsia="ＭＳ 明朝" w:hAnsi="Courier New" w:cs="Courier New"/>
      <w:szCs w:val="21"/>
    </w:rPr>
  </w:style>
  <w:style w:type="character" w:styleId="af2">
    <w:name w:val="Hyperlink"/>
    <w:basedOn w:val="a6"/>
    <w:uiPriority w:val="99"/>
    <w:unhideWhenUsed/>
    <w:rsid w:val="002D098F"/>
    <w:rPr>
      <w:color w:val="auto"/>
      <w:u w:val="single"/>
    </w:rPr>
  </w:style>
  <w:style w:type="character" w:styleId="af3">
    <w:name w:val="line number"/>
    <w:basedOn w:val="a6"/>
    <w:uiPriority w:val="99"/>
    <w:semiHidden/>
    <w:unhideWhenUsed/>
    <w:rsid w:val="002845EB"/>
  </w:style>
  <w:style w:type="paragraph" w:styleId="af4">
    <w:name w:val="endnote text"/>
    <w:basedOn w:val="a4"/>
    <w:link w:val="af5"/>
    <w:uiPriority w:val="99"/>
    <w:semiHidden/>
    <w:unhideWhenUsed/>
    <w:rsid w:val="00725E55"/>
    <w:pPr>
      <w:snapToGrid w:val="0"/>
      <w:jc w:val="left"/>
    </w:pPr>
  </w:style>
  <w:style w:type="character" w:customStyle="1" w:styleId="af5">
    <w:name w:val="文末脚注文字列 (文字)"/>
    <w:basedOn w:val="a6"/>
    <w:link w:val="af4"/>
    <w:uiPriority w:val="99"/>
    <w:semiHidden/>
    <w:rsid w:val="00725E55"/>
  </w:style>
  <w:style w:type="character" w:styleId="af6">
    <w:name w:val="endnote reference"/>
    <w:basedOn w:val="a6"/>
    <w:uiPriority w:val="99"/>
    <w:semiHidden/>
    <w:unhideWhenUsed/>
    <w:rsid w:val="00725E55"/>
    <w:rPr>
      <w:vertAlign w:val="superscript"/>
    </w:rPr>
  </w:style>
  <w:style w:type="character" w:customStyle="1" w:styleId="10">
    <w:name w:val="見出し 1 (文字)"/>
    <w:basedOn w:val="a6"/>
    <w:link w:val="1"/>
    <w:uiPriority w:val="9"/>
    <w:rsid w:val="00727904"/>
    <w:rPr>
      <w:rFonts w:cstheme="majorBidi"/>
      <w:b/>
      <w:color w:val="FFFFFF" w:themeColor="background1"/>
      <w:sz w:val="32"/>
      <w:szCs w:val="24"/>
      <w:shd w:val="clear" w:color="auto" w:fill="7F0041"/>
    </w:rPr>
  </w:style>
  <w:style w:type="paragraph" w:customStyle="1" w:styleId="a0">
    <w:name w:val="出願資格"/>
    <w:basedOn w:val="a4"/>
    <w:qFormat/>
    <w:rsid w:val="0041440B"/>
    <w:pPr>
      <w:numPr>
        <w:numId w:val="11"/>
      </w:numPr>
      <w:snapToGrid w:val="0"/>
      <w:spacing w:line="360" w:lineRule="exact"/>
      <w:ind w:left="783"/>
    </w:pPr>
    <w:rPr>
      <w:sz w:val="22"/>
    </w:rPr>
  </w:style>
  <w:style w:type="paragraph" w:customStyle="1" w:styleId="a2">
    <w:name w:val="マイスタイル段落"/>
    <w:basedOn w:val="a4"/>
    <w:qFormat/>
    <w:rsid w:val="00680D3A"/>
    <w:pPr>
      <w:numPr>
        <w:numId w:val="54"/>
      </w:numPr>
      <w:tabs>
        <w:tab w:val="left" w:pos="709"/>
      </w:tabs>
      <w:spacing w:line="360" w:lineRule="exact"/>
      <w:ind w:left="352" w:firstLine="0"/>
    </w:pPr>
    <w:rPr>
      <w:sz w:val="22"/>
      <w:szCs w:val="24"/>
    </w:rPr>
  </w:style>
  <w:style w:type="paragraph" w:customStyle="1" w:styleId="21">
    <w:name w:val="マイスタイル段落2"/>
    <w:basedOn w:val="a5"/>
    <w:qFormat/>
    <w:rsid w:val="00680D3A"/>
    <w:pPr>
      <w:numPr>
        <w:ilvl w:val="2"/>
        <w:numId w:val="8"/>
      </w:numPr>
      <w:spacing w:line="360" w:lineRule="exact"/>
      <w:ind w:leftChars="0" w:left="784" w:firstLineChars="1" w:firstLine="2"/>
    </w:pPr>
    <w:rPr>
      <w:sz w:val="22"/>
    </w:rPr>
  </w:style>
  <w:style w:type="paragraph" w:customStyle="1" w:styleId="3">
    <w:name w:val="マイスタイル3"/>
    <w:basedOn w:val="a5"/>
    <w:qFormat/>
    <w:rsid w:val="00E54206"/>
    <w:pPr>
      <w:numPr>
        <w:numId w:val="4"/>
      </w:numPr>
      <w:tabs>
        <w:tab w:val="left" w:pos="504"/>
      </w:tabs>
      <w:spacing w:line="360" w:lineRule="exact"/>
      <w:ind w:leftChars="0" w:left="850"/>
      <w:jc w:val="left"/>
    </w:pPr>
    <w:rPr>
      <w:sz w:val="22"/>
    </w:rPr>
  </w:style>
  <w:style w:type="paragraph" w:customStyle="1" w:styleId="a3">
    <w:name w:val="選抜方法"/>
    <w:basedOn w:val="a5"/>
    <w:qFormat/>
    <w:rsid w:val="004B6E5A"/>
    <w:pPr>
      <w:numPr>
        <w:numId w:val="12"/>
      </w:numPr>
      <w:snapToGrid w:val="0"/>
      <w:spacing w:line="360" w:lineRule="exact"/>
      <w:ind w:leftChars="0" w:left="789"/>
    </w:pPr>
    <w:rPr>
      <w:sz w:val="22"/>
    </w:rPr>
  </w:style>
  <w:style w:type="paragraph" w:customStyle="1" w:styleId="af7">
    <w:name w:val="対象基準"/>
    <w:basedOn w:val="a4"/>
    <w:qFormat/>
    <w:rsid w:val="004B6E5A"/>
    <w:pPr>
      <w:snapToGrid w:val="0"/>
      <w:spacing w:line="400" w:lineRule="exact"/>
      <w:ind w:left="352"/>
    </w:pPr>
    <w:rPr>
      <w:sz w:val="22"/>
    </w:rPr>
  </w:style>
  <w:style w:type="paragraph" w:customStyle="1" w:styleId="a">
    <w:name w:val="①出身学校の卒業証明書"/>
    <w:basedOn w:val="a4"/>
    <w:qFormat/>
    <w:rsid w:val="00D2648D"/>
    <w:pPr>
      <w:numPr>
        <w:numId w:val="45"/>
      </w:numPr>
      <w:spacing w:line="360" w:lineRule="exact"/>
      <w:ind w:left="1021"/>
    </w:pPr>
    <w:rPr>
      <w:sz w:val="20"/>
    </w:rPr>
  </w:style>
  <w:style w:type="paragraph" w:customStyle="1" w:styleId="a1">
    <w:name w:val="人間社会学部"/>
    <w:basedOn w:val="a4"/>
    <w:qFormat/>
    <w:rsid w:val="002B7394"/>
    <w:pPr>
      <w:numPr>
        <w:numId w:val="53"/>
      </w:numPr>
      <w:tabs>
        <w:tab w:val="left" w:pos="0"/>
      </w:tabs>
      <w:spacing w:line="360" w:lineRule="exact"/>
      <w:ind w:left="1304"/>
    </w:pPr>
    <w:rPr>
      <w:sz w:val="22"/>
      <w:szCs w:val="24"/>
    </w:rPr>
  </w:style>
  <w:style w:type="table" w:customStyle="1" w:styleId="11">
    <w:name w:val="表 (格子)1"/>
    <w:basedOn w:val="a7"/>
    <w:next w:val="ad"/>
    <w:uiPriority w:val="39"/>
    <w:rsid w:val="0041440B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スタイル1"/>
    <w:basedOn w:val="a0"/>
    <w:qFormat/>
    <w:rsid w:val="0041440B"/>
  </w:style>
  <w:style w:type="table" w:customStyle="1" w:styleId="23">
    <w:name w:val="表 (格子)2"/>
    <w:basedOn w:val="a7"/>
    <w:next w:val="ad"/>
    <w:uiPriority w:val="39"/>
    <w:rsid w:val="009857D0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"/>
    <w:basedOn w:val="a7"/>
    <w:next w:val="ad"/>
    <w:uiPriority w:val="39"/>
    <w:rsid w:val="000706AB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 (格子)4"/>
    <w:basedOn w:val="a7"/>
    <w:next w:val="ad"/>
    <w:uiPriority w:val="39"/>
    <w:rsid w:val="0057064B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 (格子)5"/>
    <w:basedOn w:val="a7"/>
    <w:next w:val="ad"/>
    <w:uiPriority w:val="39"/>
    <w:rsid w:val="001754B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 (格子)6"/>
    <w:basedOn w:val="a7"/>
    <w:next w:val="ad"/>
    <w:uiPriority w:val="39"/>
    <w:rsid w:val="00E555D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7"/>
    <w:next w:val="ad"/>
    <w:uiPriority w:val="39"/>
    <w:rsid w:val="00E555D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7"/>
    <w:next w:val="ad"/>
    <w:uiPriority w:val="39"/>
    <w:rsid w:val="00E555D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7"/>
    <w:next w:val="ad"/>
    <w:uiPriority w:val="39"/>
    <w:rsid w:val="005E0029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 (格子)10"/>
    <w:basedOn w:val="a7"/>
    <w:next w:val="ad"/>
    <w:uiPriority w:val="39"/>
    <w:rsid w:val="005E0029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 (格子)11"/>
    <w:basedOn w:val="a7"/>
    <w:next w:val="ad"/>
    <w:uiPriority w:val="39"/>
    <w:rsid w:val="00F277B1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 (格子)12"/>
    <w:basedOn w:val="a7"/>
    <w:next w:val="ad"/>
    <w:uiPriority w:val="39"/>
    <w:rsid w:val="00F277B1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7"/>
    <w:next w:val="ad"/>
    <w:uiPriority w:val="39"/>
    <w:rsid w:val="0029218A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7"/>
    <w:next w:val="ad"/>
    <w:uiPriority w:val="39"/>
    <w:rsid w:val="0029218A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見出し 2 (文字)"/>
    <w:basedOn w:val="a6"/>
    <w:link w:val="20"/>
    <w:uiPriority w:val="9"/>
    <w:rsid w:val="00727904"/>
    <w:rPr>
      <w:b/>
      <w:sz w:val="32"/>
      <w:szCs w:val="32"/>
    </w:rPr>
  </w:style>
  <w:style w:type="paragraph" w:styleId="15">
    <w:name w:val="toc 1"/>
    <w:basedOn w:val="a4"/>
    <w:next w:val="a4"/>
    <w:autoRedefine/>
    <w:uiPriority w:val="39"/>
    <w:unhideWhenUsed/>
    <w:qFormat/>
    <w:rsid w:val="00923F92"/>
    <w:pPr>
      <w:tabs>
        <w:tab w:val="right" w:leader="dot" w:pos="4879"/>
      </w:tabs>
      <w:spacing w:line="400" w:lineRule="exact"/>
      <w:jc w:val="left"/>
    </w:pPr>
    <w:rPr>
      <w:b/>
      <w:bCs/>
      <w:caps/>
      <w:noProof/>
      <w:sz w:val="22"/>
      <w:szCs w:val="20"/>
    </w:rPr>
  </w:style>
  <w:style w:type="paragraph" w:styleId="24">
    <w:name w:val="toc 2"/>
    <w:basedOn w:val="33"/>
    <w:next w:val="a4"/>
    <w:autoRedefine/>
    <w:uiPriority w:val="39"/>
    <w:unhideWhenUsed/>
    <w:qFormat/>
    <w:rsid w:val="0043159F"/>
    <w:pPr>
      <w:ind w:leftChars="200" w:left="420"/>
    </w:pPr>
    <w:rPr>
      <w:rFonts w:ascii="游明朝" w:hAnsi="游明朝"/>
      <w:noProof/>
    </w:rPr>
  </w:style>
  <w:style w:type="character" w:customStyle="1" w:styleId="31">
    <w:name w:val="見出し 3 (文字)"/>
    <w:basedOn w:val="a6"/>
    <w:link w:val="30"/>
    <w:uiPriority w:val="9"/>
    <w:rsid w:val="002602BF"/>
    <w:rPr>
      <w:b/>
      <w:sz w:val="32"/>
      <w:szCs w:val="32"/>
    </w:rPr>
  </w:style>
  <w:style w:type="paragraph" w:styleId="33">
    <w:name w:val="toc 3"/>
    <w:basedOn w:val="a4"/>
    <w:next w:val="a4"/>
    <w:link w:val="34"/>
    <w:autoRedefine/>
    <w:uiPriority w:val="39"/>
    <w:unhideWhenUsed/>
    <w:qFormat/>
    <w:rsid w:val="0043159F"/>
    <w:pPr>
      <w:tabs>
        <w:tab w:val="right" w:leader="dot" w:pos="4879"/>
      </w:tabs>
      <w:ind w:left="567"/>
      <w:jc w:val="left"/>
    </w:pPr>
    <w:rPr>
      <w:rFonts w:asciiTheme="minorHAnsi" w:hAnsiTheme="minorHAnsi"/>
      <w:iCs/>
      <w:sz w:val="22"/>
      <w:szCs w:val="20"/>
    </w:rPr>
  </w:style>
  <w:style w:type="paragraph" w:styleId="af8">
    <w:name w:val="TOC Heading"/>
    <w:basedOn w:val="1"/>
    <w:next w:val="a4"/>
    <w:uiPriority w:val="39"/>
    <w:semiHidden/>
    <w:unhideWhenUsed/>
    <w:qFormat/>
    <w:rsid w:val="00756D60"/>
    <w:pPr>
      <w:keepLines/>
      <w:widowControl/>
      <w:spacing w:before="480" w:line="276" w:lineRule="auto"/>
      <w:jc w:val="left"/>
      <w:outlineLvl w:val="9"/>
    </w:pPr>
    <w:rPr>
      <w:rFonts w:asciiTheme="majorHAnsi" w:eastAsiaTheme="majorEastAsia" w:hAnsiTheme="majorHAnsi"/>
      <w:b w:val="0"/>
      <w:bCs/>
      <w:color w:val="892D4D" w:themeColor="accent1" w:themeShade="BF"/>
      <w:kern w:val="0"/>
      <w:sz w:val="28"/>
      <w:szCs w:val="28"/>
    </w:rPr>
  </w:style>
  <w:style w:type="paragraph" w:customStyle="1" w:styleId="16">
    <w:name w:val="マイ目次1"/>
    <w:basedOn w:val="a4"/>
    <w:rsid w:val="00AC1361"/>
    <w:pPr>
      <w:shd w:val="clear" w:color="auto" w:fill="7F0041"/>
    </w:pPr>
    <w:rPr>
      <w:b/>
      <w:color w:val="FFFFFF" w:themeColor="background1"/>
      <w:sz w:val="32"/>
    </w:rPr>
  </w:style>
  <w:style w:type="paragraph" w:styleId="42">
    <w:name w:val="toc 4"/>
    <w:basedOn w:val="a4"/>
    <w:next w:val="a4"/>
    <w:autoRedefine/>
    <w:uiPriority w:val="39"/>
    <w:unhideWhenUsed/>
    <w:rsid w:val="002D098F"/>
    <w:pPr>
      <w:ind w:left="630"/>
      <w:jc w:val="left"/>
    </w:pPr>
    <w:rPr>
      <w:rFonts w:asciiTheme="minorHAnsi" w:hAnsiTheme="minorHAnsi"/>
      <w:sz w:val="18"/>
      <w:szCs w:val="18"/>
    </w:rPr>
  </w:style>
  <w:style w:type="paragraph" w:styleId="52">
    <w:name w:val="toc 5"/>
    <w:basedOn w:val="a4"/>
    <w:next w:val="a4"/>
    <w:autoRedefine/>
    <w:uiPriority w:val="39"/>
    <w:unhideWhenUsed/>
    <w:rsid w:val="002D098F"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62">
    <w:name w:val="toc 6"/>
    <w:basedOn w:val="a4"/>
    <w:next w:val="a4"/>
    <w:autoRedefine/>
    <w:uiPriority w:val="39"/>
    <w:unhideWhenUsed/>
    <w:rsid w:val="002D098F"/>
    <w:pPr>
      <w:ind w:left="1050"/>
      <w:jc w:val="left"/>
    </w:pPr>
    <w:rPr>
      <w:rFonts w:asciiTheme="minorHAnsi" w:hAnsiTheme="minorHAnsi"/>
      <w:sz w:val="18"/>
      <w:szCs w:val="18"/>
    </w:rPr>
  </w:style>
  <w:style w:type="paragraph" w:styleId="70">
    <w:name w:val="toc 7"/>
    <w:basedOn w:val="a4"/>
    <w:next w:val="a4"/>
    <w:autoRedefine/>
    <w:uiPriority w:val="39"/>
    <w:unhideWhenUsed/>
    <w:rsid w:val="002D098F"/>
    <w:pPr>
      <w:ind w:left="1260"/>
      <w:jc w:val="left"/>
    </w:pPr>
    <w:rPr>
      <w:rFonts w:asciiTheme="minorHAnsi" w:hAnsiTheme="minorHAnsi"/>
      <w:sz w:val="18"/>
      <w:szCs w:val="18"/>
    </w:rPr>
  </w:style>
  <w:style w:type="paragraph" w:styleId="80">
    <w:name w:val="toc 8"/>
    <w:basedOn w:val="a4"/>
    <w:next w:val="a4"/>
    <w:autoRedefine/>
    <w:uiPriority w:val="39"/>
    <w:unhideWhenUsed/>
    <w:rsid w:val="002D098F"/>
    <w:pPr>
      <w:ind w:left="1470"/>
      <w:jc w:val="left"/>
    </w:pPr>
    <w:rPr>
      <w:rFonts w:asciiTheme="minorHAnsi" w:hAnsiTheme="minorHAnsi"/>
      <w:sz w:val="18"/>
      <w:szCs w:val="18"/>
    </w:rPr>
  </w:style>
  <w:style w:type="paragraph" w:styleId="90">
    <w:name w:val="toc 9"/>
    <w:basedOn w:val="a4"/>
    <w:next w:val="a4"/>
    <w:autoRedefine/>
    <w:uiPriority w:val="39"/>
    <w:unhideWhenUsed/>
    <w:rsid w:val="002D098F"/>
    <w:pPr>
      <w:ind w:left="1680"/>
      <w:jc w:val="left"/>
    </w:pPr>
    <w:rPr>
      <w:rFonts w:asciiTheme="minorHAnsi" w:hAnsiTheme="minorHAnsi"/>
      <w:sz w:val="18"/>
      <w:szCs w:val="18"/>
    </w:rPr>
  </w:style>
  <w:style w:type="character" w:customStyle="1" w:styleId="40">
    <w:name w:val="見出し 4 (文字)"/>
    <w:basedOn w:val="a6"/>
    <w:link w:val="4"/>
    <w:uiPriority w:val="9"/>
    <w:rsid w:val="002602BF"/>
    <w:rPr>
      <w:b/>
      <w:sz w:val="28"/>
      <w:szCs w:val="32"/>
    </w:rPr>
  </w:style>
  <w:style w:type="character" w:customStyle="1" w:styleId="50">
    <w:name w:val="見出し 5 (文字)"/>
    <w:basedOn w:val="a6"/>
    <w:link w:val="5"/>
    <w:uiPriority w:val="9"/>
    <w:rsid w:val="00B10FC0"/>
    <w:rPr>
      <w:b/>
      <w:sz w:val="26"/>
      <w:szCs w:val="26"/>
    </w:rPr>
  </w:style>
  <w:style w:type="character" w:customStyle="1" w:styleId="60">
    <w:name w:val="見出し 6 (文字)"/>
    <w:basedOn w:val="a6"/>
    <w:link w:val="6"/>
    <w:uiPriority w:val="9"/>
    <w:rsid w:val="00B10FC0"/>
    <w:rPr>
      <w:b/>
      <w:bCs/>
    </w:rPr>
  </w:style>
  <w:style w:type="paragraph" w:customStyle="1" w:styleId="2">
    <w:name w:val="スタイル2"/>
    <w:basedOn w:val="a5"/>
    <w:link w:val="25"/>
    <w:rsid w:val="007602CC"/>
    <w:pPr>
      <w:numPr>
        <w:numId w:val="80"/>
      </w:numPr>
      <w:pBdr>
        <w:bottom w:val="single" w:sz="4" w:space="1" w:color="auto"/>
      </w:pBdr>
      <w:spacing w:line="400" w:lineRule="exact"/>
      <w:ind w:leftChars="0" w:left="0"/>
    </w:pPr>
    <w:rPr>
      <w:b/>
      <w:sz w:val="32"/>
    </w:rPr>
  </w:style>
  <w:style w:type="character" w:customStyle="1" w:styleId="25">
    <w:name w:val="スタイル2 (文字)"/>
    <w:basedOn w:val="22"/>
    <w:link w:val="2"/>
    <w:rsid w:val="007602CC"/>
    <w:rPr>
      <w:b/>
      <w:sz w:val="32"/>
      <w:szCs w:val="32"/>
    </w:rPr>
  </w:style>
  <w:style w:type="paragraph" w:customStyle="1" w:styleId="Default">
    <w:name w:val="Default"/>
    <w:rsid w:val="00D32A26"/>
    <w:pPr>
      <w:widowControl w:val="0"/>
      <w:autoSpaceDE w:val="0"/>
      <w:autoSpaceDN w:val="0"/>
      <w:adjustRightInd w:val="0"/>
    </w:pPr>
    <w:rPr>
      <w:rFonts w:ascii="ＭＳ 明朝" w:eastAsia="ＭＳ 明朝" w:hAnsiTheme="minorHAnsi" w:cs="ＭＳ 明朝"/>
      <w:color w:val="000000"/>
      <w:kern w:val="0"/>
      <w:sz w:val="24"/>
      <w:szCs w:val="24"/>
    </w:rPr>
  </w:style>
  <w:style w:type="paragraph" w:customStyle="1" w:styleId="af9">
    <w:name w:val="目次４"/>
    <w:basedOn w:val="33"/>
    <w:link w:val="afa"/>
    <w:qFormat/>
    <w:rsid w:val="007E2189"/>
    <w:rPr>
      <w:noProof/>
    </w:rPr>
  </w:style>
  <w:style w:type="character" w:customStyle="1" w:styleId="34">
    <w:name w:val="目次 3 (文字)"/>
    <w:basedOn w:val="a6"/>
    <w:link w:val="33"/>
    <w:uiPriority w:val="39"/>
    <w:rsid w:val="0043159F"/>
    <w:rPr>
      <w:rFonts w:asciiTheme="minorHAnsi" w:hAnsiTheme="minorHAnsi"/>
      <w:iCs/>
      <w:sz w:val="22"/>
      <w:szCs w:val="20"/>
    </w:rPr>
  </w:style>
  <w:style w:type="character" w:customStyle="1" w:styleId="afa">
    <w:name w:val="目次４ (文字)"/>
    <w:basedOn w:val="34"/>
    <w:link w:val="af9"/>
    <w:rsid w:val="007E2189"/>
    <w:rPr>
      <w:rFonts w:asciiTheme="minorHAnsi" w:hAnsiTheme="minorHAnsi"/>
      <w:iCs/>
      <w:noProof/>
      <w:sz w:val="22"/>
      <w:szCs w:val="20"/>
    </w:rPr>
  </w:style>
  <w:style w:type="table" w:customStyle="1" w:styleId="150">
    <w:name w:val="表 (格子)15"/>
    <w:basedOn w:val="a7"/>
    <w:next w:val="ad"/>
    <w:uiPriority w:val="39"/>
    <w:rsid w:val="00FD61FB"/>
    <w:rPr>
      <w:rFonts w:ascii="ＭＳ Ｐゴシック" w:eastAsia="ＭＳ Ｐゴシック" w:hAnsi="ＭＳ Ｐゴシック" w:cs="ＭＳ 明朝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未解決のメンション1"/>
    <w:basedOn w:val="a6"/>
    <w:uiPriority w:val="99"/>
    <w:semiHidden/>
    <w:unhideWhenUsed/>
    <w:rsid w:val="0074716B"/>
    <w:rPr>
      <w:color w:val="605E5C"/>
      <w:shd w:val="clear" w:color="auto" w:fill="E1DFDD"/>
    </w:rPr>
  </w:style>
  <w:style w:type="character" w:styleId="afb">
    <w:name w:val="annotation reference"/>
    <w:basedOn w:val="a6"/>
    <w:uiPriority w:val="99"/>
    <w:semiHidden/>
    <w:unhideWhenUsed/>
    <w:rsid w:val="00112382"/>
    <w:rPr>
      <w:sz w:val="18"/>
      <w:szCs w:val="18"/>
    </w:rPr>
  </w:style>
  <w:style w:type="paragraph" w:styleId="afc">
    <w:name w:val="annotation text"/>
    <w:basedOn w:val="a4"/>
    <w:link w:val="afd"/>
    <w:uiPriority w:val="99"/>
    <w:semiHidden/>
    <w:unhideWhenUsed/>
    <w:rsid w:val="00112382"/>
    <w:pPr>
      <w:jc w:val="left"/>
    </w:pPr>
  </w:style>
  <w:style w:type="character" w:customStyle="1" w:styleId="afd">
    <w:name w:val="コメント文字列 (文字)"/>
    <w:basedOn w:val="a6"/>
    <w:link w:val="afc"/>
    <w:uiPriority w:val="99"/>
    <w:semiHidden/>
    <w:rsid w:val="00112382"/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112382"/>
    <w:rPr>
      <w:b/>
      <w:bCs/>
    </w:rPr>
  </w:style>
  <w:style w:type="character" w:customStyle="1" w:styleId="aff">
    <w:name w:val="コメント内容 (文字)"/>
    <w:basedOn w:val="afd"/>
    <w:link w:val="afe"/>
    <w:uiPriority w:val="99"/>
    <w:semiHidden/>
    <w:rsid w:val="00112382"/>
    <w:rPr>
      <w:b/>
      <w:bCs/>
    </w:rPr>
  </w:style>
  <w:style w:type="character" w:styleId="aff0">
    <w:name w:val="FollowedHyperlink"/>
    <w:basedOn w:val="a6"/>
    <w:uiPriority w:val="99"/>
    <w:semiHidden/>
    <w:unhideWhenUsed/>
    <w:rsid w:val="00FC391E"/>
    <w:rPr>
      <w:color w:val="D490C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5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0837;&#35430;&#12475;&#12531;&#12479;&#12540;\Desktop\&#37428;&#26408;&#12288;&#19968;&#26178;&#20445;&#23384;\&#20837;&#35430;&#35430;&#39443;&#35201;&#38917;(&#26696;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キュート">
  <a:themeElements>
    <a:clrScheme name="キュート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キュート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キュート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04319-778C-4035-ABC1-17724A54B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入試試験要項(案).dotx</Template>
  <TotalTime>0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天野真理恵</dc:creator>
  <cp:lastModifiedBy>松浦　晃司</cp:lastModifiedBy>
  <cp:revision>5</cp:revision>
  <cp:lastPrinted>2021-08-31T01:24:00Z</cp:lastPrinted>
  <dcterms:created xsi:type="dcterms:W3CDTF">2021-08-31T01:26:00Z</dcterms:created>
  <dcterms:modified xsi:type="dcterms:W3CDTF">2023-06-23T07:14:00Z</dcterms:modified>
</cp:coreProperties>
</file>